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566A" w14:textId="77777777" w:rsidR="00043195" w:rsidRDefault="00043195">
      <w:pPr>
        <w:pStyle w:val="berschrift4"/>
        <w:rPr>
          <w:rFonts w:ascii="Times New Roman" w:hAnsi="Times New Roman" w:cs="Times New Roman"/>
          <w:b/>
          <w:bCs/>
          <w:color w:val="000099"/>
        </w:rPr>
      </w:pPr>
    </w:p>
    <w:p w14:paraId="717E69F7" w14:textId="77777777" w:rsidR="00043195" w:rsidRDefault="00043195">
      <w:pPr>
        <w:pStyle w:val="berschrift4"/>
        <w:rPr>
          <w:rFonts w:ascii="Times New Roman" w:hAnsi="Times New Roman" w:cs="Times New Roman"/>
          <w:b/>
          <w:bCs/>
          <w:color w:val="000099"/>
        </w:rPr>
      </w:pPr>
    </w:p>
    <w:p w14:paraId="73725FA3" w14:textId="534912EA" w:rsidR="00BE7581" w:rsidRPr="004C69E0" w:rsidRDefault="00EA127E">
      <w:pPr>
        <w:pStyle w:val="berschrift4"/>
        <w:rPr>
          <w:rFonts w:ascii="Times New Roman" w:hAnsi="Times New Roman" w:cs="Times New Roman"/>
          <w:color w:val="000099"/>
          <w:sz w:val="20"/>
        </w:rPr>
      </w:pPr>
      <w:r>
        <w:rPr>
          <w:rFonts w:ascii="Times New Roman" w:hAnsi="Times New Roman"/>
          <w:noProof/>
          <w:color w:val="292929"/>
        </w:rPr>
        <w:drawing>
          <wp:anchor distT="0" distB="0" distL="114300" distR="114300" simplePos="0" relativeHeight="251658240" behindDoc="0" locked="0" layoutInCell="1" allowOverlap="1" wp14:anchorId="54144BE8" wp14:editId="213DA21B">
            <wp:simplePos x="0" y="0"/>
            <wp:positionH relativeFrom="column">
              <wp:posOffset>2741902</wp:posOffset>
            </wp:positionH>
            <wp:positionV relativeFrom="paragraph">
              <wp:posOffset>-403860</wp:posOffset>
            </wp:positionV>
            <wp:extent cx="3205344" cy="213610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_Fritzsche.jpg"/>
                    <pic:cNvPicPr/>
                  </pic:nvPicPr>
                  <pic:blipFill>
                    <a:blip r:embed="rId8">
                      <a:extLst>
                        <a:ext uri="{28A0092B-C50C-407E-A947-70E740481C1C}">
                          <a14:useLocalDpi xmlns:a14="http://schemas.microsoft.com/office/drawing/2010/main" val="0"/>
                        </a:ext>
                      </a:extLst>
                    </a:blip>
                    <a:stretch>
                      <a:fillRect/>
                    </a:stretch>
                  </pic:blipFill>
                  <pic:spPr>
                    <a:xfrm>
                      <a:off x="0" y="0"/>
                      <a:ext cx="3205344" cy="2136105"/>
                    </a:xfrm>
                    <a:prstGeom prst="rect">
                      <a:avLst/>
                    </a:prstGeom>
                  </pic:spPr>
                </pic:pic>
              </a:graphicData>
            </a:graphic>
            <wp14:sizeRelH relativeFrom="page">
              <wp14:pctWidth>0</wp14:pctWidth>
            </wp14:sizeRelH>
            <wp14:sizeRelV relativeFrom="page">
              <wp14:pctHeight>0</wp14:pctHeight>
            </wp14:sizeRelV>
          </wp:anchor>
        </w:drawing>
      </w:r>
      <w:r w:rsidR="00BE7581" w:rsidRPr="004C69E0">
        <w:rPr>
          <w:rFonts w:ascii="Times New Roman" w:hAnsi="Times New Roman" w:cs="Times New Roman"/>
          <w:b/>
          <w:bCs/>
          <w:color w:val="000099"/>
        </w:rPr>
        <w:t>QUALIFIKATIONSPROFIL</w:t>
      </w:r>
      <w:r w:rsidR="00BE7581" w:rsidRPr="004C69E0">
        <w:rPr>
          <w:rFonts w:ascii="Times New Roman" w:hAnsi="Times New Roman" w:cs="Times New Roman"/>
          <w:b/>
          <w:bCs/>
          <w:color w:val="000099"/>
        </w:rPr>
        <w:br/>
      </w:r>
    </w:p>
    <w:tbl>
      <w:tblPr>
        <w:tblW w:w="9426"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338"/>
        <w:gridCol w:w="7088"/>
      </w:tblGrid>
      <w:tr w:rsidR="00BE7581" w:rsidRPr="004C69E0" w14:paraId="602AF57B" w14:textId="77777777" w:rsidTr="00A94BD0">
        <w:trPr>
          <w:trHeight w:val="1292"/>
        </w:trPr>
        <w:tc>
          <w:tcPr>
            <w:tcW w:w="2338" w:type="dxa"/>
            <w:tcBorders>
              <w:top w:val="double" w:sz="4" w:space="0" w:color="auto"/>
              <w:left w:val="single" w:sz="4" w:space="0" w:color="auto"/>
              <w:bottom w:val="double" w:sz="4" w:space="0" w:color="auto"/>
              <w:right w:val="single" w:sz="4" w:space="0" w:color="auto"/>
            </w:tcBorders>
            <w:shd w:val="clear" w:color="auto" w:fill="F3F3F3"/>
          </w:tcPr>
          <w:p w14:paraId="05CBF837" w14:textId="77777777" w:rsidR="00BE7581" w:rsidRPr="004C69E0" w:rsidRDefault="00BE7581" w:rsidP="00BE7581">
            <w:pPr>
              <w:pStyle w:val="berschrift3"/>
              <w:rPr>
                <w:rFonts w:ascii="Times New Roman" w:hAnsi="Times New Roman" w:cs="Times New Roman"/>
              </w:rPr>
            </w:pPr>
            <w:r w:rsidRPr="004C69E0">
              <w:rPr>
                <w:rFonts w:ascii="Times New Roman" w:hAnsi="Times New Roman" w:cs="Times New Roman"/>
                <w:color w:val="292929"/>
                <w:sz w:val="24"/>
              </w:rPr>
              <w:t>Name:</w:t>
            </w:r>
          </w:p>
        </w:tc>
        <w:tc>
          <w:tcPr>
            <w:tcW w:w="7088" w:type="dxa"/>
            <w:tcBorders>
              <w:top w:val="double" w:sz="4" w:space="0" w:color="auto"/>
              <w:left w:val="single" w:sz="4" w:space="0" w:color="auto"/>
              <w:bottom w:val="double" w:sz="4" w:space="0" w:color="auto"/>
              <w:right w:val="double" w:sz="4" w:space="0" w:color="auto"/>
            </w:tcBorders>
          </w:tcPr>
          <w:p w14:paraId="1DBC87C1" w14:textId="7A5302E3" w:rsidR="00BE7581" w:rsidRPr="00A94BD0" w:rsidRDefault="00CB371D" w:rsidP="00BE7581">
            <w:pPr>
              <w:pStyle w:val="berschrift3"/>
              <w:rPr>
                <w:rFonts w:ascii="Times New Roman" w:hAnsi="Times New Roman" w:cs="Times New Roman"/>
                <w:b w:val="0"/>
                <w:sz w:val="20"/>
                <w:szCs w:val="20"/>
              </w:rPr>
            </w:pPr>
            <w:r w:rsidRPr="00A94BD0">
              <w:rPr>
                <w:rFonts w:ascii="Times New Roman" w:hAnsi="Times New Roman" w:cs="Times New Roman"/>
                <w:b w:val="0"/>
                <w:color w:val="292929"/>
                <w:sz w:val="24"/>
              </w:rPr>
              <w:t xml:space="preserve">Walter E. </w:t>
            </w:r>
            <w:r w:rsidRPr="00A94BD0">
              <w:rPr>
                <w:rFonts w:ascii="Times New Roman" w:hAnsi="Times New Roman" w:cs="Times New Roman"/>
                <w:b w:val="0"/>
                <w:color w:val="292929"/>
                <w:sz w:val="24"/>
              </w:rPr>
              <w:fldChar w:fldCharType="begin">
                <w:ffData>
                  <w:name w:val="Text54"/>
                  <w:enabled/>
                  <w:calcOnExit w:val="0"/>
                  <w:textInput/>
                </w:ffData>
              </w:fldChar>
            </w:r>
            <w:r w:rsidRPr="00A94BD0">
              <w:rPr>
                <w:rFonts w:ascii="Times New Roman" w:hAnsi="Times New Roman" w:cs="Times New Roman"/>
                <w:b w:val="0"/>
                <w:color w:val="292929"/>
                <w:sz w:val="24"/>
              </w:rPr>
              <w:instrText xml:space="preserve"> FORMTEXT </w:instrText>
            </w:r>
            <w:r w:rsidRPr="00A94BD0">
              <w:rPr>
                <w:rFonts w:ascii="Times New Roman" w:hAnsi="Times New Roman" w:cs="Times New Roman"/>
                <w:b w:val="0"/>
                <w:color w:val="292929"/>
                <w:sz w:val="24"/>
              </w:rPr>
            </w:r>
            <w:r w:rsidRPr="00A94BD0">
              <w:rPr>
                <w:rFonts w:ascii="Times New Roman" w:hAnsi="Times New Roman" w:cs="Times New Roman"/>
                <w:b w:val="0"/>
                <w:color w:val="292929"/>
                <w:sz w:val="24"/>
              </w:rPr>
              <w:fldChar w:fldCharType="separate"/>
            </w:r>
            <w:r w:rsidRPr="00A94BD0">
              <w:rPr>
                <w:rFonts w:ascii="Times New Roman" w:hAnsi="Times New Roman" w:cs="Times New Roman"/>
                <w:b w:val="0"/>
                <w:noProof/>
                <w:color w:val="292929"/>
                <w:sz w:val="24"/>
              </w:rPr>
              <w:t>Fritzsche</w:t>
            </w:r>
            <w:r w:rsidRPr="00A94BD0">
              <w:rPr>
                <w:rFonts w:ascii="Times New Roman" w:hAnsi="Times New Roman" w:cs="Times New Roman"/>
                <w:b w:val="0"/>
                <w:color w:val="292929"/>
                <w:sz w:val="24"/>
              </w:rPr>
              <w:fldChar w:fldCharType="end"/>
            </w:r>
            <w:r w:rsidRPr="00A94BD0">
              <w:rPr>
                <w:rFonts w:ascii="Times New Roman" w:hAnsi="Times New Roman" w:cs="Times New Roman"/>
                <w:b w:val="0"/>
                <w:color w:val="292929"/>
                <w:sz w:val="24"/>
              </w:rPr>
              <w:br/>
            </w:r>
            <w:r w:rsidRPr="00A94BD0">
              <w:rPr>
                <w:rFonts w:ascii="Times New Roman" w:hAnsi="Times New Roman" w:cs="Times New Roman"/>
                <w:b w:val="0"/>
                <w:color w:val="292929"/>
                <w:sz w:val="20"/>
                <w:szCs w:val="20"/>
              </w:rPr>
              <w:t>Diplom Ingenieur (FH)</w:t>
            </w:r>
            <w:r w:rsidRPr="00A94BD0">
              <w:rPr>
                <w:rFonts w:ascii="Times New Roman" w:hAnsi="Times New Roman" w:cs="Times New Roman"/>
                <w:b w:val="0"/>
                <w:color w:val="292929"/>
                <w:sz w:val="20"/>
                <w:szCs w:val="20"/>
              </w:rPr>
              <w:br/>
              <w:t>Maschinenbau</w:t>
            </w:r>
          </w:p>
          <w:p w14:paraId="64B0BC45" w14:textId="77777777" w:rsidR="00D61880" w:rsidRPr="00A94BD0" w:rsidRDefault="00D61880" w:rsidP="00D61880"/>
          <w:p w14:paraId="6B339601" w14:textId="77777777" w:rsidR="00D61880" w:rsidRPr="00A94BD0" w:rsidRDefault="00D61880" w:rsidP="00D61880"/>
          <w:p w14:paraId="03882311" w14:textId="77777777" w:rsidR="002D7005" w:rsidRPr="00A94BD0" w:rsidRDefault="002D7005" w:rsidP="00D61880"/>
          <w:p w14:paraId="6918315F" w14:textId="77777777" w:rsidR="00D61880" w:rsidRPr="00A94BD0" w:rsidRDefault="00D61880" w:rsidP="00D61880"/>
        </w:tc>
      </w:tr>
      <w:tr w:rsidR="00BE7581" w:rsidRPr="004C69E0" w14:paraId="71F3CD80" w14:textId="77777777" w:rsidTr="00A94BD0">
        <w:tc>
          <w:tcPr>
            <w:tcW w:w="2338" w:type="dxa"/>
            <w:tcBorders>
              <w:top w:val="double" w:sz="4" w:space="0" w:color="auto"/>
              <w:left w:val="double" w:sz="4" w:space="0" w:color="auto"/>
              <w:bottom w:val="single" w:sz="4" w:space="0" w:color="auto"/>
              <w:right w:val="single" w:sz="4" w:space="0" w:color="auto"/>
            </w:tcBorders>
            <w:shd w:val="clear" w:color="auto" w:fill="F3F3F3"/>
          </w:tcPr>
          <w:p w14:paraId="6B186611" w14:textId="77777777" w:rsidR="00BE7581" w:rsidRPr="004C69E0" w:rsidRDefault="00BE7581" w:rsidP="00FD4E0D">
            <w:pPr>
              <w:pStyle w:val="TabelleStichwrter"/>
            </w:pPr>
            <w:r w:rsidRPr="004C69E0">
              <w:t>Firma:</w:t>
            </w:r>
          </w:p>
        </w:tc>
        <w:tc>
          <w:tcPr>
            <w:tcW w:w="7088" w:type="dxa"/>
            <w:tcBorders>
              <w:top w:val="double" w:sz="4" w:space="0" w:color="auto"/>
              <w:left w:val="single" w:sz="4" w:space="0" w:color="auto"/>
              <w:bottom w:val="single" w:sz="4" w:space="0" w:color="auto"/>
              <w:right w:val="double" w:sz="4" w:space="0" w:color="auto"/>
            </w:tcBorders>
          </w:tcPr>
          <w:p w14:paraId="22109A15" w14:textId="7008922F" w:rsidR="00BE7581" w:rsidRPr="004C69E0" w:rsidRDefault="00BE7581" w:rsidP="00533F6B">
            <w:pPr>
              <w:pStyle w:val="MitarbeiterprofilProjekthistorieEintrge"/>
            </w:pPr>
            <w:r w:rsidRPr="004C69E0">
              <w:fldChar w:fldCharType="begin">
                <w:ffData>
                  <w:name w:val="Text53"/>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00355E89">
              <w:t>OBR Organisation- Beratung</w:t>
            </w:r>
            <w:r w:rsidRPr="004C69E0">
              <w:t xml:space="preserve"> </w:t>
            </w:r>
            <w:r w:rsidR="00355E89">
              <w:t xml:space="preserve">und </w:t>
            </w:r>
            <w:r w:rsidRPr="004C69E0">
              <w:t xml:space="preserve">Realisierung </w:t>
            </w:r>
            <w:r w:rsidRPr="004C69E0">
              <w:fldChar w:fldCharType="end"/>
            </w:r>
          </w:p>
        </w:tc>
      </w:tr>
      <w:tr w:rsidR="00BE7581" w:rsidRPr="004C69E0" w14:paraId="5A888190"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689CBC54" w14:textId="77777777" w:rsidR="00BE7581" w:rsidRPr="004C69E0" w:rsidRDefault="00BE7581" w:rsidP="00FD4E0D">
            <w:pPr>
              <w:pStyle w:val="TabelleStichwrter"/>
              <w:rPr>
                <w:lang w:val="it-IT"/>
              </w:rPr>
            </w:pPr>
            <w:r w:rsidRPr="004C69E0">
              <w:rPr>
                <w:lang w:val="it-IT"/>
              </w:rPr>
              <w:t>Strasse:</w:t>
            </w:r>
          </w:p>
        </w:tc>
        <w:tc>
          <w:tcPr>
            <w:tcW w:w="7088" w:type="dxa"/>
            <w:tcBorders>
              <w:top w:val="single" w:sz="4" w:space="0" w:color="auto"/>
              <w:left w:val="single" w:sz="4" w:space="0" w:color="auto"/>
              <w:bottom w:val="single" w:sz="4" w:space="0" w:color="auto"/>
              <w:right w:val="double" w:sz="4" w:space="0" w:color="auto"/>
            </w:tcBorders>
          </w:tcPr>
          <w:p w14:paraId="5FF1CE69" w14:textId="678DA6EF" w:rsidR="00BE7581" w:rsidRPr="004C69E0" w:rsidRDefault="004D3F52" w:rsidP="00533F6B">
            <w:pPr>
              <w:pStyle w:val="MitarbeiterprofilProjekthistorieEintrge"/>
            </w:pPr>
            <w:r>
              <w:t>Riemannstraße 92i</w:t>
            </w:r>
          </w:p>
        </w:tc>
      </w:tr>
      <w:tr w:rsidR="00BE7581" w:rsidRPr="004C69E0" w14:paraId="35C271EB"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41DF4EF9" w14:textId="77777777" w:rsidR="00BE7581" w:rsidRPr="004C69E0" w:rsidRDefault="00BE7581" w:rsidP="00FD4E0D">
            <w:pPr>
              <w:pStyle w:val="TabelleStichwrter"/>
              <w:rPr>
                <w:lang w:val="it-IT"/>
              </w:rPr>
            </w:pPr>
            <w:r w:rsidRPr="004C69E0">
              <w:rPr>
                <w:lang w:val="it-IT"/>
              </w:rPr>
              <w:t>PLZ:</w:t>
            </w:r>
          </w:p>
        </w:tc>
        <w:tc>
          <w:tcPr>
            <w:tcW w:w="7088" w:type="dxa"/>
            <w:tcBorders>
              <w:top w:val="single" w:sz="4" w:space="0" w:color="auto"/>
              <w:left w:val="single" w:sz="4" w:space="0" w:color="auto"/>
              <w:bottom w:val="single" w:sz="4" w:space="0" w:color="auto"/>
              <w:right w:val="double" w:sz="4" w:space="0" w:color="auto"/>
            </w:tcBorders>
          </w:tcPr>
          <w:p w14:paraId="2EE5823F" w14:textId="661F8F94" w:rsidR="00BE7581" w:rsidRPr="004C69E0" w:rsidRDefault="004D3F52" w:rsidP="00533F6B">
            <w:pPr>
              <w:pStyle w:val="MitarbeiterprofilProjekthistorieEintrge"/>
            </w:pPr>
            <w:r>
              <w:t>23701</w:t>
            </w:r>
          </w:p>
        </w:tc>
      </w:tr>
      <w:tr w:rsidR="00BE7581" w:rsidRPr="004C69E0" w14:paraId="3C26807D"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7F9925B3" w14:textId="77777777" w:rsidR="00BE7581" w:rsidRPr="004C69E0" w:rsidRDefault="00BE7581" w:rsidP="00FD4E0D">
            <w:pPr>
              <w:pStyle w:val="TabelleStichwrter"/>
            </w:pPr>
            <w:r w:rsidRPr="004C69E0">
              <w:t>Ort:</w:t>
            </w:r>
          </w:p>
        </w:tc>
        <w:tc>
          <w:tcPr>
            <w:tcW w:w="7088" w:type="dxa"/>
            <w:tcBorders>
              <w:top w:val="single" w:sz="4" w:space="0" w:color="auto"/>
              <w:left w:val="single" w:sz="4" w:space="0" w:color="auto"/>
              <w:bottom w:val="single" w:sz="4" w:space="0" w:color="auto"/>
              <w:right w:val="double" w:sz="4" w:space="0" w:color="auto"/>
            </w:tcBorders>
          </w:tcPr>
          <w:p w14:paraId="3148425C" w14:textId="70F515F3" w:rsidR="00BE7581" w:rsidRPr="004C69E0" w:rsidRDefault="004D3F52" w:rsidP="00533F6B">
            <w:pPr>
              <w:pStyle w:val="MitarbeiterprofilProjekthistorieEintrge"/>
            </w:pPr>
            <w:r>
              <w:t>Eutin</w:t>
            </w:r>
          </w:p>
        </w:tc>
      </w:tr>
      <w:tr w:rsidR="00BE7581" w:rsidRPr="004C69E0" w14:paraId="7D8B580B"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2C1C16AD" w14:textId="77777777" w:rsidR="00BE7581" w:rsidRPr="004C69E0" w:rsidRDefault="00BE7581" w:rsidP="00FD4E0D">
            <w:pPr>
              <w:pStyle w:val="TabelleStichwrter"/>
              <w:rPr>
                <w:lang w:val="it-IT"/>
              </w:rPr>
            </w:pPr>
            <w:r w:rsidRPr="004C69E0">
              <w:rPr>
                <w:lang w:val="it-IT"/>
              </w:rPr>
              <w:t>Land:</w:t>
            </w:r>
          </w:p>
        </w:tc>
        <w:tc>
          <w:tcPr>
            <w:tcW w:w="7088" w:type="dxa"/>
            <w:tcBorders>
              <w:top w:val="single" w:sz="4" w:space="0" w:color="auto"/>
              <w:left w:val="single" w:sz="4" w:space="0" w:color="auto"/>
              <w:bottom w:val="single" w:sz="4" w:space="0" w:color="auto"/>
              <w:right w:val="double" w:sz="4" w:space="0" w:color="auto"/>
            </w:tcBorders>
          </w:tcPr>
          <w:p w14:paraId="4C9EA777" w14:textId="77777777" w:rsidR="00BE7581" w:rsidRPr="004C69E0" w:rsidRDefault="00BE7581" w:rsidP="00533F6B">
            <w:pPr>
              <w:pStyle w:val="MitarbeiterprofilProjekthistorieEintrge"/>
            </w:pPr>
            <w:r w:rsidRPr="004C69E0">
              <w:fldChar w:fldCharType="begin">
                <w:ffData>
                  <w:name w:val="Text52"/>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Deutschland</w:t>
            </w:r>
            <w:r w:rsidRPr="004C69E0">
              <w:fldChar w:fldCharType="end"/>
            </w:r>
          </w:p>
        </w:tc>
      </w:tr>
      <w:tr w:rsidR="00BE7581" w:rsidRPr="004C69E0" w14:paraId="64107859"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65BD99B3" w14:textId="77777777" w:rsidR="00BE7581" w:rsidRPr="004C69E0" w:rsidRDefault="00BE7581" w:rsidP="00FD4E0D">
            <w:pPr>
              <w:pStyle w:val="TabelleStichwrter"/>
            </w:pPr>
            <w:r w:rsidRPr="004C69E0">
              <w:t>Telefon geschäftlich:</w:t>
            </w:r>
          </w:p>
        </w:tc>
        <w:tc>
          <w:tcPr>
            <w:tcW w:w="7088" w:type="dxa"/>
            <w:tcBorders>
              <w:top w:val="single" w:sz="4" w:space="0" w:color="auto"/>
              <w:left w:val="single" w:sz="4" w:space="0" w:color="auto"/>
              <w:bottom w:val="single" w:sz="4" w:space="0" w:color="auto"/>
              <w:right w:val="double" w:sz="4" w:space="0" w:color="auto"/>
            </w:tcBorders>
          </w:tcPr>
          <w:p w14:paraId="35BE6409" w14:textId="3A8BA62E" w:rsidR="00BE7581" w:rsidRPr="004C69E0" w:rsidRDefault="002B491A" w:rsidP="00533F6B">
            <w:pPr>
              <w:pStyle w:val="MitarbeiterprofilProjekthistorieEintrge"/>
            </w:pPr>
            <w:r w:rsidRPr="004C69E0">
              <w:fldChar w:fldCharType="begin">
                <w:ffData>
                  <w:name w:val="Text10"/>
                  <w:enabled/>
                  <w:calcOnExit w:val="0"/>
                  <w:textInput/>
                </w:ffData>
              </w:fldChar>
            </w:r>
            <w:r w:rsidRPr="004C69E0">
              <w:instrText xml:space="preserve"> </w:instrText>
            </w:r>
            <w:r>
              <w:instrText>FORMTEXT</w:instrText>
            </w:r>
            <w:r w:rsidRPr="004C69E0">
              <w:instrText xml:space="preserve"> </w:instrText>
            </w:r>
            <w:r w:rsidRPr="004C69E0">
              <w:fldChar w:fldCharType="separate"/>
            </w:r>
            <w:r w:rsidRPr="004C69E0">
              <w:t>+49 (0) 172 8474549</w:t>
            </w:r>
            <w:r w:rsidRPr="004C69E0">
              <w:fldChar w:fldCharType="end"/>
            </w:r>
          </w:p>
        </w:tc>
      </w:tr>
      <w:tr w:rsidR="00BE7581" w:rsidRPr="004C69E0" w14:paraId="7EBD78B3"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306A825A" w14:textId="01EFD1DB" w:rsidR="00BE7581" w:rsidRPr="004C69E0" w:rsidRDefault="00065FBB" w:rsidP="00FD4E0D">
            <w:pPr>
              <w:pStyle w:val="TabelleStichwrter"/>
            </w:pPr>
            <w:r>
              <w:t>e-Mail</w:t>
            </w:r>
            <w:r w:rsidR="00BE7581" w:rsidRPr="004C69E0">
              <w:t>:</w:t>
            </w:r>
          </w:p>
        </w:tc>
        <w:tc>
          <w:tcPr>
            <w:tcW w:w="7088" w:type="dxa"/>
            <w:tcBorders>
              <w:top w:val="single" w:sz="4" w:space="0" w:color="auto"/>
              <w:left w:val="single" w:sz="4" w:space="0" w:color="auto"/>
              <w:bottom w:val="single" w:sz="4" w:space="0" w:color="auto"/>
              <w:right w:val="double" w:sz="4" w:space="0" w:color="auto"/>
            </w:tcBorders>
          </w:tcPr>
          <w:p w14:paraId="011787B2" w14:textId="405D443D" w:rsidR="00BE7581" w:rsidRPr="004C69E0" w:rsidRDefault="00084812" w:rsidP="00533F6B">
            <w:pPr>
              <w:pStyle w:val="MitarbeiterprofilProjekthistorieEintrge"/>
            </w:pPr>
            <w:r>
              <w:t>wef@walter-fritzsche.de</w:t>
            </w:r>
          </w:p>
        </w:tc>
      </w:tr>
      <w:tr w:rsidR="00BE7581" w:rsidRPr="004C69E0" w14:paraId="562200E9"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19EEA5EF" w14:textId="77777777" w:rsidR="00BE7581" w:rsidRPr="004C69E0" w:rsidRDefault="00BE7581" w:rsidP="00FD4E0D">
            <w:pPr>
              <w:pStyle w:val="TabelleStichwrter"/>
            </w:pPr>
            <w:r w:rsidRPr="004C69E0">
              <w:t>Homepage:</w:t>
            </w:r>
          </w:p>
        </w:tc>
        <w:tc>
          <w:tcPr>
            <w:tcW w:w="7088" w:type="dxa"/>
            <w:tcBorders>
              <w:top w:val="single" w:sz="4" w:space="0" w:color="auto"/>
              <w:left w:val="single" w:sz="4" w:space="0" w:color="auto"/>
              <w:bottom w:val="single" w:sz="4" w:space="0" w:color="auto"/>
              <w:right w:val="double" w:sz="4" w:space="0" w:color="auto"/>
            </w:tcBorders>
          </w:tcPr>
          <w:p w14:paraId="736072D3" w14:textId="77777777" w:rsidR="00BE7581" w:rsidRPr="004C69E0" w:rsidRDefault="00BE7581" w:rsidP="00533F6B">
            <w:pPr>
              <w:pStyle w:val="MitarbeiterprofilProjekthistorieEintrge"/>
            </w:pPr>
            <w:r w:rsidRPr="004C69E0">
              <w:fldChar w:fldCharType="begin">
                <w:ffData>
                  <w:name w:val="Text18"/>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www.obr-fritzsche.de</w:t>
            </w:r>
            <w:r w:rsidRPr="004C69E0">
              <w:fldChar w:fldCharType="end"/>
            </w:r>
          </w:p>
        </w:tc>
      </w:tr>
      <w:tr w:rsidR="00BE7581" w:rsidRPr="004C69E0" w14:paraId="3CF0B447"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7189D903" w14:textId="4C96E9FD" w:rsidR="00BE7581" w:rsidRPr="004C69E0" w:rsidRDefault="00065FBB" w:rsidP="00FD4E0D">
            <w:pPr>
              <w:pStyle w:val="TabelleStichwrter"/>
            </w:pPr>
            <w:r>
              <w:t xml:space="preserve">Geb. </w:t>
            </w:r>
            <w:r w:rsidR="00325DED">
              <w:t>Tag</w:t>
            </w:r>
            <w:r w:rsidR="00BE7581" w:rsidRPr="004C69E0">
              <w:t>:</w:t>
            </w:r>
          </w:p>
        </w:tc>
        <w:tc>
          <w:tcPr>
            <w:tcW w:w="7088" w:type="dxa"/>
            <w:tcBorders>
              <w:top w:val="single" w:sz="4" w:space="0" w:color="auto"/>
              <w:left w:val="single" w:sz="4" w:space="0" w:color="auto"/>
              <w:bottom w:val="single" w:sz="4" w:space="0" w:color="auto"/>
              <w:right w:val="double" w:sz="4" w:space="0" w:color="auto"/>
            </w:tcBorders>
          </w:tcPr>
          <w:p w14:paraId="50573748" w14:textId="60760085" w:rsidR="00BE7581" w:rsidRPr="004C69E0" w:rsidRDefault="00325DED" w:rsidP="00533F6B">
            <w:pPr>
              <w:pStyle w:val="MitarbeiterprofilProjekthistorieEintrge"/>
            </w:pPr>
            <w:r>
              <w:t xml:space="preserve">10. </w:t>
            </w:r>
            <w:r w:rsidR="00F90840">
              <w:t xml:space="preserve">Dezember </w:t>
            </w:r>
          </w:p>
        </w:tc>
      </w:tr>
      <w:tr w:rsidR="00BE7581" w:rsidRPr="004C69E0" w14:paraId="2BED883E"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7940C994" w14:textId="77777777" w:rsidR="00BE7581" w:rsidRPr="004C69E0" w:rsidRDefault="00BE7581" w:rsidP="00FD4E0D">
            <w:pPr>
              <w:pStyle w:val="TabelleStichwrter"/>
            </w:pPr>
            <w:r w:rsidRPr="004C69E0">
              <w:t>Staatsangehörigkeit:</w:t>
            </w:r>
          </w:p>
        </w:tc>
        <w:tc>
          <w:tcPr>
            <w:tcW w:w="7088" w:type="dxa"/>
            <w:tcBorders>
              <w:top w:val="single" w:sz="4" w:space="0" w:color="auto"/>
              <w:left w:val="single" w:sz="4" w:space="0" w:color="auto"/>
              <w:bottom w:val="single" w:sz="4" w:space="0" w:color="auto"/>
              <w:right w:val="double" w:sz="4" w:space="0" w:color="auto"/>
            </w:tcBorders>
          </w:tcPr>
          <w:p w14:paraId="45821F09" w14:textId="26ABE2ED" w:rsidR="00BE7581" w:rsidRPr="004C69E0" w:rsidRDefault="00BE7581" w:rsidP="00533F6B">
            <w:pPr>
              <w:pStyle w:val="MitarbeiterprofilProjekthistorieEintrge"/>
            </w:pPr>
            <w:r w:rsidRPr="004C69E0">
              <w:fldChar w:fldCharType="begin">
                <w:ffData>
                  <w:name w:val="Text13"/>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deutsch</w:t>
            </w:r>
            <w:r w:rsidRPr="004C69E0">
              <w:fldChar w:fldCharType="end"/>
            </w:r>
          </w:p>
        </w:tc>
      </w:tr>
      <w:tr w:rsidR="00BE7581" w:rsidRPr="004C69E0" w14:paraId="7D4E3B37"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5290828C" w14:textId="66A49EBF" w:rsidR="00BE7581" w:rsidRPr="004C69E0" w:rsidRDefault="00BE7581" w:rsidP="00FD4E0D">
            <w:pPr>
              <w:pStyle w:val="TabelleStichwrter"/>
            </w:pPr>
            <w:r w:rsidRPr="004C69E0">
              <w:t>Ausbildung</w:t>
            </w:r>
            <w:r w:rsidR="000571F8">
              <w:t xml:space="preserve"> /Studium:</w:t>
            </w:r>
          </w:p>
        </w:tc>
        <w:tc>
          <w:tcPr>
            <w:tcW w:w="7088" w:type="dxa"/>
            <w:tcBorders>
              <w:top w:val="single" w:sz="4" w:space="0" w:color="auto"/>
              <w:left w:val="single" w:sz="4" w:space="0" w:color="auto"/>
              <w:bottom w:val="single" w:sz="4" w:space="0" w:color="auto"/>
              <w:right w:val="double" w:sz="4" w:space="0" w:color="auto"/>
            </w:tcBorders>
          </w:tcPr>
          <w:p w14:paraId="0CED0E67" w14:textId="72331EDD" w:rsidR="00BE7581" w:rsidRPr="004C69E0" w:rsidRDefault="00BE7581" w:rsidP="00533F6B">
            <w:pPr>
              <w:pStyle w:val="MitarbeiterprofilProjekthistorieEintrge"/>
            </w:pPr>
            <w:r w:rsidRPr="004C69E0">
              <w:fldChar w:fldCharType="begin">
                <w:ffData>
                  <w:name w:val="Text14"/>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 xml:space="preserve">Diplom Ingenieur </w:t>
            </w:r>
            <w:r w:rsidR="000571F8">
              <w:t xml:space="preserve">(FH) </w:t>
            </w:r>
            <w:r w:rsidRPr="004C69E0">
              <w:t>- Maschinenbau</w:t>
            </w:r>
            <w:r w:rsidRPr="004C69E0">
              <w:fldChar w:fldCharType="end"/>
            </w:r>
          </w:p>
        </w:tc>
      </w:tr>
      <w:tr w:rsidR="00BE7581" w:rsidRPr="004C69E0" w14:paraId="6C26D63A"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3D4296DB" w14:textId="61D54BCE" w:rsidR="00BE7581" w:rsidRPr="004C69E0" w:rsidRDefault="00065FBB" w:rsidP="00FD4E0D">
            <w:pPr>
              <w:pStyle w:val="TabelleStichwrter"/>
            </w:pPr>
            <w:r>
              <w:t>IT</w:t>
            </w:r>
            <w:r w:rsidR="00BE7581" w:rsidRPr="004C69E0">
              <w:t>–Erfahrung seit:</w:t>
            </w:r>
          </w:p>
        </w:tc>
        <w:tc>
          <w:tcPr>
            <w:tcW w:w="7088" w:type="dxa"/>
            <w:tcBorders>
              <w:top w:val="single" w:sz="4" w:space="0" w:color="auto"/>
              <w:left w:val="single" w:sz="4" w:space="0" w:color="auto"/>
              <w:bottom w:val="single" w:sz="4" w:space="0" w:color="auto"/>
              <w:right w:val="double" w:sz="4" w:space="0" w:color="auto"/>
            </w:tcBorders>
          </w:tcPr>
          <w:p w14:paraId="3EA21C5C" w14:textId="77777777" w:rsidR="00BE7581" w:rsidRPr="004C69E0" w:rsidRDefault="00BE7581" w:rsidP="00533F6B">
            <w:pPr>
              <w:pStyle w:val="MitarbeiterprofilProjekthistorieEintrge"/>
            </w:pPr>
            <w:r w:rsidRPr="004C69E0">
              <w:fldChar w:fldCharType="begin">
                <w:ffData>
                  <w:name w:val="Text15"/>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1980</w:t>
            </w:r>
            <w:r w:rsidRPr="004C69E0">
              <w:fldChar w:fldCharType="end"/>
            </w:r>
          </w:p>
        </w:tc>
      </w:tr>
      <w:tr w:rsidR="00BE7581" w:rsidRPr="004C69E0" w14:paraId="6FD0A2A2"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28F562FC" w14:textId="77777777" w:rsidR="00BE7581" w:rsidRPr="004C69E0" w:rsidRDefault="00BE7581" w:rsidP="00FD4E0D">
            <w:pPr>
              <w:pStyle w:val="TabelleStichwrter"/>
            </w:pPr>
            <w:r w:rsidRPr="004C69E0">
              <w:t>Sprachen:</w:t>
            </w:r>
          </w:p>
        </w:tc>
        <w:tc>
          <w:tcPr>
            <w:tcW w:w="7088" w:type="dxa"/>
            <w:tcBorders>
              <w:top w:val="single" w:sz="4" w:space="0" w:color="auto"/>
              <w:left w:val="single" w:sz="4" w:space="0" w:color="auto"/>
              <w:bottom w:val="single" w:sz="4" w:space="0" w:color="auto"/>
              <w:right w:val="double" w:sz="4" w:space="0" w:color="auto"/>
            </w:tcBorders>
          </w:tcPr>
          <w:p w14:paraId="68E33762" w14:textId="1CF8EDFC" w:rsidR="00BE7581" w:rsidRPr="004C69E0" w:rsidRDefault="00BE7581" w:rsidP="00533F6B">
            <w:pPr>
              <w:pStyle w:val="MitarbeiterprofilProjekthistorieEintrge"/>
            </w:pPr>
            <w:r w:rsidRPr="004C69E0">
              <w:fldChar w:fldCharType="begin">
                <w:ffData>
                  <w:name w:val="Text16"/>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00065FBB">
              <w:t>Deutsch</w:t>
            </w:r>
            <w:r w:rsidR="002B491A">
              <w:t xml:space="preserve"> &amp;</w:t>
            </w:r>
            <w:r w:rsidRPr="004C69E0">
              <w:t xml:space="preserve"> Spanisch</w:t>
            </w:r>
            <w:r w:rsidRPr="004C69E0">
              <w:fldChar w:fldCharType="end"/>
            </w:r>
            <w:r w:rsidR="00355E89">
              <w:t xml:space="preserve"> (Muttersprache)</w:t>
            </w:r>
            <w:r w:rsidR="00065FBB">
              <w:t>, Englisch</w:t>
            </w:r>
          </w:p>
        </w:tc>
      </w:tr>
      <w:tr w:rsidR="00BE7581" w:rsidRPr="004C69E0" w14:paraId="13003B65"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31FC209B" w14:textId="77777777" w:rsidR="00BE7581" w:rsidRPr="004C69E0" w:rsidRDefault="00BE7581" w:rsidP="00FD4E0D">
            <w:pPr>
              <w:pStyle w:val="TabelleStichwrter"/>
            </w:pPr>
            <w:r w:rsidRPr="004C69E0">
              <w:t>fachliche Schwerpunkte:</w:t>
            </w:r>
          </w:p>
        </w:tc>
        <w:tc>
          <w:tcPr>
            <w:tcW w:w="7088" w:type="dxa"/>
            <w:tcBorders>
              <w:top w:val="single" w:sz="4" w:space="0" w:color="auto"/>
              <w:left w:val="single" w:sz="4" w:space="0" w:color="auto"/>
              <w:bottom w:val="single" w:sz="4" w:space="0" w:color="auto"/>
              <w:right w:val="double" w:sz="4" w:space="0" w:color="auto"/>
            </w:tcBorders>
          </w:tcPr>
          <w:p w14:paraId="307BA89C" w14:textId="0295493D" w:rsidR="00FA6281" w:rsidRPr="004C69E0" w:rsidRDefault="000571F8" w:rsidP="002F7E7B">
            <w:pPr>
              <w:pStyle w:val="MitarbeiterprofilProjekthistorieEintrge"/>
            </w:pPr>
            <w:r w:rsidRPr="004C69E0">
              <w:fldChar w:fldCharType="begin">
                <w:ffData>
                  <w:name w:val="Text19"/>
                  <w:enabled/>
                  <w:calcOnExit w:val="0"/>
                  <w:textInput/>
                </w:ffData>
              </w:fldChar>
            </w:r>
            <w:r w:rsidRPr="004C69E0">
              <w:instrText xml:space="preserve"> </w:instrText>
            </w:r>
            <w:r>
              <w:instrText>FORMTEXT</w:instrText>
            </w:r>
            <w:r w:rsidRPr="004C69E0">
              <w:instrText xml:space="preserve"> </w:instrText>
            </w:r>
            <w:r w:rsidRPr="004C69E0">
              <w:fldChar w:fldCharType="separate"/>
            </w:r>
            <w:r w:rsidRPr="004C69E0">
              <w:t xml:space="preserve">Projektmanagement, </w:t>
            </w:r>
            <w:r>
              <w:t xml:space="preserve">Coaching, </w:t>
            </w:r>
            <w:r w:rsidRPr="004C69E0">
              <w:t xml:space="preserve">Changemanagement, </w:t>
            </w:r>
            <w:r>
              <w:t xml:space="preserve">Projektcontrolling, </w:t>
            </w:r>
            <w:r w:rsidRPr="004C69E0">
              <w:t>Quali</w:t>
            </w:r>
            <w:r>
              <w:t>tät</w:t>
            </w:r>
            <w:r w:rsidRPr="004C69E0">
              <w:t xml:space="preserve">smanagement, </w:t>
            </w:r>
            <w:r>
              <w:t>Testmanagement,</w:t>
            </w:r>
            <w:r w:rsidRPr="004C69E0">
              <w:t xml:space="preserve"> SAP Berater (</w:t>
            </w:r>
            <w:r>
              <w:t>MM / DM</w:t>
            </w:r>
            <w:r w:rsidRPr="004C69E0">
              <w:t xml:space="preserve"> / BCA)</w:t>
            </w:r>
            <w:r w:rsidRPr="004C69E0">
              <w:fldChar w:fldCharType="end"/>
            </w:r>
            <w:r>
              <w:t xml:space="preserve">, Stammdatenmanagement, Systematische Veränderungsarbeit, </w:t>
            </w:r>
            <w:r>
              <w:br/>
              <w:t xml:space="preserve">nachhaltige Ökologie in Projekten und Unternehmen (Unternehmens-Visionen, </w:t>
            </w:r>
            <w:r>
              <w:br/>
              <w:t>-Identität, -Werte, -Überzeugungen, -Fähigkeiten, -Verhaltensweisen)</w:t>
            </w:r>
          </w:p>
        </w:tc>
      </w:tr>
      <w:tr w:rsidR="00BE7581" w:rsidRPr="004C69E0" w14:paraId="023FA85F" w14:textId="77777777" w:rsidTr="00A94BD0">
        <w:tc>
          <w:tcPr>
            <w:tcW w:w="2338" w:type="dxa"/>
            <w:tcBorders>
              <w:top w:val="single" w:sz="4" w:space="0" w:color="auto"/>
              <w:left w:val="double" w:sz="4" w:space="0" w:color="auto"/>
              <w:bottom w:val="single" w:sz="4" w:space="0" w:color="auto"/>
              <w:right w:val="single" w:sz="4" w:space="0" w:color="auto"/>
            </w:tcBorders>
            <w:shd w:val="clear" w:color="auto" w:fill="F3F3F3"/>
          </w:tcPr>
          <w:p w14:paraId="227D6498" w14:textId="77777777" w:rsidR="00BE7581" w:rsidRPr="004C69E0" w:rsidRDefault="00BE7581" w:rsidP="00FD4E0D">
            <w:pPr>
              <w:pStyle w:val="TabelleStichwrter"/>
            </w:pPr>
            <w:r w:rsidRPr="004C69E0">
              <w:t>Branchen:</w:t>
            </w:r>
          </w:p>
        </w:tc>
        <w:tc>
          <w:tcPr>
            <w:tcW w:w="7088" w:type="dxa"/>
            <w:tcBorders>
              <w:top w:val="single" w:sz="4" w:space="0" w:color="auto"/>
              <w:left w:val="single" w:sz="4" w:space="0" w:color="auto"/>
              <w:bottom w:val="single" w:sz="4" w:space="0" w:color="auto"/>
              <w:right w:val="double" w:sz="4" w:space="0" w:color="auto"/>
            </w:tcBorders>
          </w:tcPr>
          <w:p w14:paraId="3F88E82C" w14:textId="53EC43E0" w:rsidR="00BE7581" w:rsidRPr="004C69E0" w:rsidRDefault="00BE7581" w:rsidP="00533F6B">
            <w:pPr>
              <w:pStyle w:val="MitarbeiterprofilProjekthistorieEintrge"/>
            </w:pPr>
            <w:r w:rsidRPr="004C69E0">
              <w:fldChar w:fldCharType="begin">
                <w:ffData>
                  <w:name w:val="Text21"/>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Banken, Versicherung</w:t>
            </w:r>
            <w:r w:rsidR="000E55C8">
              <w:t>en</w:t>
            </w:r>
            <w:r w:rsidRPr="004C69E0">
              <w:t xml:space="preserve">, </w:t>
            </w:r>
            <w:r w:rsidR="008F079C">
              <w:t xml:space="preserve"> </w:t>
            </w:r>
            <w:r w:rsidRPr="004C69E0">
              <w:t>(Sonder-) Maschinenbau</w:t>
            </w:r>
            <w:r w:rsidRPr="004C69E0">
              <w:fldChar w:fldCharType="end"/>
            </w:r>
            <w:r w:rsidRPr="004C69E0">
              <w:t>,</w:t>
            </w:r>
            <w:r w:rsidR="008F079C">
              <w:t xml:space="preserve"> </w:t>
            </w:r>
            <w:r w:rsidR="008F079C" w:rsidRPr="004C69E0">
              <w:t>Handel</w:t>
            </w:r>
            <w:r w:rsidR="008F079C">
              <w:t xml:space="preserve">, </w:t>
            </w:r>
            <w:r w:rsidRPr="004C69E0">
              <w:t xml:space="preserve"> </w:t>
            </w:r>
            <w:r w:rsidR="008F079C">
              <w:t>eCommerce, Fernsehsender</w:t>
            </w:r>
          </w:p>
        </w:tc>
      </w:tr>
      <w:tr w:rsidR="00BE7581" w:rsidRPr="004C69E0" w14:paraId="370CCC7B" w14:textId="77777777" w:rsidTr="00A94BD0">
        <w:trPr>
          <w:trHeight w:val="100"/>
        </w:trPr>
        <w:tc>
          <w:tcPr>
            <w:tcW w:w="2338" w:type="dxa"/>
            <w:tcBorders>
              <w:top w:val="single" w:sz="4" w:space="0" w:color="auto"/>
              <w:left w:val="double" w:sz="4" w:space="0" w:color="auto"/>
              <w:bottom w:val="single" w:sz="4" w:space="0" w:color="auto"/>
              <w:right w:val="single" w:sz="4" w:space="0" w:color="auto"/>
            </w:tcBorders>
            <w:shd w:val="clear" w:color="auto" w:fill="F3F3F3"/>
          </w:tcPr>
          <w:p w14:paraId="5F2AE375" w14:textId="77777777" w:rsidR="00BE7581" w:rsidRPr="004C69E0" w:rsidRDefault="00BE7581" w:rsidP="00FD4E0D">
            <w:pPr>
              <w:pStyle w:val="TabelleStichwrter"/>
            </w:pPr>
            <w:r w:rsidRPr="004C69E0">
              <w:t>Stundensatz (incl. Spesen):</w:t>
            </w:r>
          </w:p>
        </w:tc>
        <w:tc>
          <w:tcPr>
            <w:tcW w:w="7088" w:type="dxa"/>
            <w:tcBorders>
              <w:top w:val="single" w:sz="4" w:space="0" w:color="auto"/>
              <w:left w:val="single" w:sz="4" w:space="0" w:color="auto"/>
              <w:bottom w:val="single" w:sz="4" w:space="0" w:color="auto"/>
              <w:right w:val="double" w:sz="4" w:space="0" w:color="auto"/>
            </w:tcBorders>
          </w:tcPr>
          <w:p w14:paraId="0B64DA06" w14:textId="115490C2" w:rsidR="00BE7581" w:rsidRPr="004C69E0" w:rsidRDefault="00BE7581" w:rsidP="00533F6B">
            <w:pPr>
              <w:pStyle w:val="MitarbeiterprofilProjekthistorieEintrge"/>
            </w:pPr>
            <w:r w:rsidRPr="004C69E0">
              <w:fldChar w:fldCharType="begin">
                <w:ffData>
                  <w:name w:val="Text22"/>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je nach Einsatzort</w:t>
            </w:r>
            <w:r>
              <w:t>, Daue</w:t>
            </w:r>
            <w:r w:rsidR="003D6E36">
              <w:t xml:space="preserve">r und Aufgabenstellung: </w:t>
            </w:r>
            <w:r w:rsidR="00325DED">
              <w:t>110</w:t>
            </w:r>
            <w:r w:rsidR="00730573">
              <w:t xml:space="preserve"> - 1</w:t>
            </w:r>
            <w:r w:rsidR="00325DED">
              <w:t>5</w:t>
            </w:r>
            <w:r w:rsidR="00730573">
              <w:t>0</w:t>
            </w:r>
            <w:r w:rsidRPr="004C69E0">
              <w:t xml:space="preserve"> </w:t>
            </w:r>
            <w:r w:rsidRPr="004C69E0">
              <w:fldChar w:fldCharType="end"/>
            </w:r>
            <w:r>
              <w:t>EUR</w:t>
            </w:r>
          </w:p>
        </w:tc>
      </w:tr>
      <w:tr w:rsidR="00BE7581" w:rsidRPr="004C69E0" w14:paraId="4847E81D" w14:textId="77777777" w:rsidTr="00A94BD0">
        <w:trPr>
          <w:trHeight w:val="100"/>
        </w:trPr>
        <w:tc>
          <w:tcPr>
            <w:tcW w:w="2338" w:type="dxa"/>
            <w:tcBorders>
              <w:top w:val="single" w:sz="4" w:space="0" w:color="auto"/>
              <w:left w:val="double" w:sz="4" w:space="0" w:color="auto"/>
              <w:bottom w:val="single" w:sz="4" w:space="0" w:color="auto"/>
              <w:right w:val="single" w:sz="4" w:space="0" w:color="auto"/>
            </w:tcBorders>
            <w:shd w:val="clear" w:color="auto" w:fill="F3F3F3"/>
          </w:tcPr>
          <w:p w14:paraId="010D5C49" w14:textId="77777777" w:rsidR="00BE7581" w:rsidRPr="004C69E0" w:rsidRDefault="00BE7581" w:rsidP="00FD4E0D">
            <w:pPr>
              <w:pStyle w:val="TabelleStichwrter"/>
              <w:rPr>
                <w:lang w:val="en-US"/>
              </w:rPr>
            </w:pPr>
            <w:r>
              <w:rPr>
                <w:lang w:val="en-US"/>
              </w:rPr>
              <w:t>Gulp-ID</w:t>
            </w:r>
            <w:r w:rsidRPr="004C69E0">
              <w:rPr>
                <w:lang w:val="en-US"/>
              </w:rPr>
              <w:t>:</w:t>
            </w:r>
          </w:p>
        </w:tc>
        <w:tc>
          <w:tcPr>
            <w:tcW w:w="7088" w:type="dxa"/>
            <w:tcBorders>
              <w:top w:val="single" w:sz="4" w:space="0" w:color="auto"/>
              <w:left w:val="single" w:sz="4" w:space="0" w:color="auto"/>
              <w:bottom w:val="single" w:sz="4" w:space="0" w:color="auto"/>
              <w:right w:val="double" w:sz="4" w:space="0" w:color="auto"/>
            </w:tcBorders>
          </w:tcPr>
          <w:p w14:paraId="789A0893" w14:textId="77777777" w:rsidR="00BE7581" w:rsidRPr="004C69E0" w:rsidRDefault="00BE7581" w:rsidP="00533F6B">
            <w:pPr>
              <w:pStyle w:val="MitarbeiterprofilProjekthistorieEintrge"/>
            </w:pPr>
            <w:r w:rsidRPr="004C69E0">
              <w:fldChar w:fldCharType="begin">
                <w:ffData>
                  <w:name w:val="Text22"/>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1172</w:t>
            </w:r>
            <w:r w:rsidRPr="004C69E0">
              <w:fldChar w:fldCharType="end"/>
            </w:r>
          </w:p>
        </w:tc>
      </w:tr>
      <w:tr w:rsidR="00BE7581" w:rsidRPr="004C69E0" w14:paraId="2E59CA68" w14:textId="77777777" w:rsidTr="00A94BD0">
        <w:trPr>
          <w:trHeight w:val="100"/>
        </w:trPr>
        <w:tc>
          <w:tcPr>
            <w:tcW w:w="2338" w:type="dxa"/>
            <w:tcBorders>
              <w:top w:val="single" w:sz="4" w:space="0" w:color="auto"/>
              <w:left w:val="double" w:sz="4" w:space="0" w:color="auto"/>
              <w:bottom w:val="double" w:sz="4" w:space="0" w:color="auto"/>
              <w:right w:val="single" w:sz="4" w:space="0" w:color="auto"/>
            </w:tcBorders>
            <w:shd w:val="clear" w:color="auto" w:fill="F3F3F3"/>
          </w:tcPr>
          <w:p w14:paraId="09A07788" w14:textId="2C2FCABC" w:rsidR="00BE7581" w:rsidRPr="004C69E0" w:rsidRDefault="000C0A32" w:rsidP="00FD4E0D">
            <w:pPr>
              <w:pStyle w:val="TabelleStichwrter"/>
              <w:rPr>
                <w:lang w:val="en-US"/>
              </w:rPr>
            </w:pPr>
            <w:r>
              <w:rPr>
                <w:lang w:val="en-US"/>
              </w:rPr>
              <w:t>Verfügbarkeit ab:</w:t>
            </w:r>
          </w:p>
        </w:tc>
        <w:tc>
          <w:tcPr>
            <w:tcW w:w="7088" w:type="dxa"/>
            <w:tcBorders>
              <w:top w:val="single" w:sz="4" w:space="0" w:color="auto"/>
              <w:left w:val="single" w:sz="4" w:space="0" w:color="auto"/>
              <w:bottom w:val="double" w:sz="4" w:space="0" w:color="auto"/>
              <w:right w:val="double" w:sz="4" w:space="0" w:color="auto"/>
            </w:tcBorders>
          </w:tcPr>
          <w:p w14:paraId="6C164B75" w14:textId="423FC48A" w:rsidR="00BE7581" w:rsidRPr="004C69E0" w:rsidRDefault="003A1723" w:rsidP="000C28A9">
            <w:pPr>
              <w:pStyle w:val="MitarbeiterprofilProjekthistorieEintrge"/>
            </w:pPr>
            <w:r>
              <w:t>Derzeit nicht verfügbar</w:t>
            </w:r>
          </w:p>
        </w:tc>
      </w:tr>
    </w:tbl>
    <w:p w14:paraId="0FBF6C8B" w14:textId="77777777" w:rsidR="00D61880" w:rsidRDefault="00D61880">
      <w:pPr>
        <w:pStyle w:val="Nachrichtenkopf"/>
        <w:rPr>
          <w:rFonts w:ascii="Times New Roman" w:hAnsi="Times New Roman"/>
          <w:color w:val="292929"/>
        </w:rPr>
      </w:pPr>
    </w:p>
    <w:p w14:paraId="45B6B7D8" w14:textId="4DE046AF" w:rsidR="00BE7581" w:rsidRPr="004C69E0" w:rsidRDefault="00BE7581">
      <w:pPr>
        <w:pStyle w:val="Nachrichtenkopf"/>
        <w:rPr>
          <w:rFonts w:ascii="Times New Roman" w:hAnsi="Times New Roman"/>
          <w:color w:val="292929"/>
        </w:rPr>
      </w:pPr>
      <w:r w:rsidRPr="004C69E0">
        <w:rPr>
          <w:rFonts w:ascii="Times New Roman" w:hAnsi="Times New Roman"/>
          <w:color w:val="292929"/>
        </w:rPr>
        <w:br w:type="page"/>
      </w:r>
      <w:r w:rsidRPr="004C69E0">
        <w:rPr>
          <w:rFonts w:ascii="Times New Roman" w:hAnsi="Times New Roman"/>
          <w:color w:val="292929"/>
        </w:rPr>
        <w:lastRenderedPageBreak/>
        <w:t xml:space="preserve"> Erfahrungen</w:t>
      </w:r>
      <w:r>
        <w:rPr>
          <w:rFonts w:ascii="Times New Roman" w:hAnsi="Times New Roman"/>
          <w:color w:val="292929"/>
        </w:rPr>
        <w:t xml:space="preserve">, </w:t>
      </w:r>
      <w:r w:rsidRPr="004C69E0">
        <w:rPr>
          <w:rFonts w:ascii="Times New Roman" w:hAnsi="Times New Roman"/>
          <w:color w:val="292929"/>
        </w:rPr>
        <w:t>Kenntnisse</w:t>
      </w:r>
      <w:r>
        <w:rPr>
          <w:rFonts w:ascii="Times New Roman" w:hAnsi="Times New Roman"/>
          <w:color w:val="292929"/>
        </w:rPr>
        <w:t>, Ausbildung</w:t>
      </w:r>
      <w:r w:rsidRPr="004C69E0">
        <w:rPr>
          <w:rFonts w:ascii="Times New Roman" w:hAnsi="Times New Roman"/>
          <w:color w:val="292929"/>
        </w:rPr>
        <w:t xml:space="preserve"> </w:t>
      </w:r>
    </w:p>
    <w:tbl>
      <w:tblPr>
        <w:tblW w:w="9430"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97"/>
        <w:gridCol w:w="7233"/>
      </w:tblGrid>
      <w:tr w:rsidR="00BE7581" w:rsidRPr="004C69E0" w14:paraId="694DCB39" w14:textId="77777777" w:rsidTr="00A46DAA">
        <w:trPr>
          <w:trHeight w:val="181"/>
        </w:trPr>
        <w:tc>
          <w:tcPr>
            <w:tcW w:w="2197" w:type="dxa"/>
            <w:tcBorders>
              <w:bottom w:val="single" w:sz="4" w:space="0" w:color="auto"/>
              <w:right w:val="single" w:sz="4" w:space="0" w:color="auto"/>
            </w:tcBorders>
            <w:shd w:val="clear" w:color="auto" w:fill="F3F3F3"/>
          </w:tcPr>
          <w:p w14:paraId="0DB7BEED" w14:textId="77777777" w:rsidR="00BE7581" w:rsidRPr="002D7005" w:rsidRDefault="00BE7581" w:rsidP="00FD4E0D">
            <w:pPr>
              <w:pStyle w:val="TabelleStichwrter"/>
            </w:pPr>
            <w:r w:rsidRPr="002D7005">
              <w:t>Erfahrungen:</w:t>
            </w:r>
          </w:p>
        </w:tc>
        <w:tc>
          <w:tcPr>
            <w:tcW w:w="7233" w:type="dxa"/>
            <w:tcBorders>
              <w:left w:val="single" w:sz="4" w:space="0" w:color="auto"/>
              <w:bottom w:val="single" w:sz="4" w:space="0" w:color="auto"/>
            </w:tcBorders>
          </w:tcPr>
          <w:p w14:paraId="75DD62DA" w14:textId="77777777" w:rsidR="00962222" w:rsidRPr="002D7005" w:rsidRDefault="00962222" w:rsidP="00962222">
            <w:pPr>
              <w:rPr>
                <w:sz w:val="20"/>
                <w:szCs w:val="20"/>
              </w:rPr>
            </w:pPr>
            <w:r w:rsidRPr="002D7005">
              <w:rPr>
                <w:b/>
                <w:sz w:val="20"/>
                <w:szCs w:val="20"/>
              </w:rPr>
              <w:t>Bankenbereich, Versicherungen</w:t>
            </w:r>
            <w:r w:rsidRPr="002D7005">
              <w:rPr>
                <w:sz w:val="20"/>
                <w:szCs w:val="20"/>
              </w:rPr>
              <w:t>:</w:t>
            </w:r>
          </w:p>
          <w:p w14:paraId="49262E2B" w14:textId="5009F08A" w:rsidR="00962222" w:rsidRPr="004B56D3" w:rsidRDefault="00962222" w:rsidP="00962222">
            <w:pPr>
              <w:widowControl w:val="0"/>
              <w:numPr>
                <w:ilvl w:val="0"/>
                <w:numId w:val="6"/>
              </w:numPr>
              <w:autoSpaceDE w:val="0"/>
              <w:autoSpaceDN w:val="0"/>
              <w:rPr>
                <w:sz w:val="20"/>
                <w:szCs w:val="20"/>
              </w:rPr>
            </w:pPr>
            <w:r w:rsidRPr="004B56D3">
              <w:rPr>
                <w:sz w:val="20"/>
                <w:szCs w:val="20"/>
              </w:rPr>
              <w:t>Projektmanagement</w:t>
            </w:r>
            <w:r w:rsidR="00A46DAA" w:rsidRPr="004B56D3">
              <w:rPr>
                <w:sz w:val="20"/>
                <w:szCs w:val="20"/>
              </w:rPr>
              <w:t xml:space="preserve"> (</w:t>
            </w:r>
            <w:r w:rsidR="006659B9" w:rsidRPr="004B56D3">
              <w:rPr>
                <w:sz w:val="20"/>
                <w:szCs w:val="20"/>
              </w:rPr>
              <w:t>A</w:t>
            </w:r>
            <w:r w:rsidR="00A46DAA" w:rsidRPr="004B56D3">
              <w:rPr>
                <w:sz w:val="20"/>
                <w:szCs w:val="20"/>
              </w:rPr>
              <w:t>gil</w:t>
            </w:r>
            <w:r w:rsidR="006659B9" w:rsidRPr="004B56D3">
              <w:rPr>
                <w:sz w:val="20"/>
                <w:szCs w:val="20"/>
              </w:rPr>
              <w:t>, Wasserfall, Hybrid</w:t>
            </w:r>
            <w:r w:rsidR="00A46DAA" w:rsidRPr="004B56D3">
              <w:rPr>
                <w:sz w:val="20"/>
                <w:szCs w:val="20"/>
              </w:rPr>
              <w:t>)</w:t>
            </w:r>
            <w:r w:rsidRPr="004B56D3">
              <w:rPr>
                <w:sz w:val="20"/>
                <w:szCs w:val="20"/>
              </w:rPr>
              <w:t xml:space="preserve">, Change-Management, </w:t>
            </w:r>
            <w:r w:rsidR="009676DF" w:rsidRPr="004B56D3">
              <w:rPr>
                <w:sz w:val="20"/>
                <w:szCs w:val="20"/>
              </w:rPr>
              <w:t xml:space="preserve">Coaching, </w:t>
            </w:r>
            <w:r w:rsidR="00A46DAA" w:rsidRPr="004B56D3">
              <w:rPr>
                <w:sz w:val="20"/>
                <w:szCs w:val="20"/>
              </w:rPr>
              <w:t xml:space="preserve">Mentoring </w:t>
            </w:r>
            <w:r w:rsidRPr="004B56D3">
              <w:rPr>
                <w:sz w:val="20"/>
                <w:szCs w:val="20"/>
              </w:rPr>
              <w:t xml:space="preserve">Qualitätsmanagement, </w:t>
            </w:r>
            <w:r w:rsidR="00A46DAA" w:rsidRPr="004B56D3">
              <w:rPr>
                <w:sz w:val="20"/>
                <w:szCs w:val="20"/>
              </w:rPr>
              <w:t>SAP DM &amp;</w:t>
            </w:r>
            <w:r w:rsidRPr="004B56D3">
              <w:rPr>
                <w:sz w:val="20"/>
                <w:szCs w:val="20"/>
              </w:rPr>
              <w:t xml:space="preserve"> BCA, </w:t>
            </w:r>
            <w:r w:rsidR="00A90BE2" w:rsidRPr="004B56D3">
              <w:rPr>
                <w:sz w:val="20"/>
                <w:szCs w:val="20"/>
              </w:rPr>
              <w:t xml:space="preserve">FSCD, </w:t>
            </w:r>
            <w:r w:rsidRPr="004B56D3">
              <w:rPr>
                <w:sz w:val="20"/>
                <w:szCs w:val="20"/>
              </w:rPr>
              <w:t>Stammdatenmanagement, Migration, Anwendungssupport</w:t>
            </w:r>
            <w:r w:rsidR="00A90BE2" w:rsidRPr="004B56D3">
              <w:rPr>
                <w:sz w:val="20"/>
                <w:szCs w:val="20"/>
              </w:rPr>
              <w:t>, IFRS9, IFRS16</w:t>
            </w:r>
            <w:r w:rsidR="00803D58" w:rsidRPr="004B56D3">
              <w:rPr>
                <w:sz w:val="20"/>
                <w:szCs w:val="20"/>
              </w:rPr>
              <w:t>, DSGVO</w:t>
            </w:r>
          </w:p>
          <w:p w14:paraId="58C613E4" w14:textId="77777777" w:rsidR="00962222" w:rsidRPr="004B56D3" w:rsidRDefault="00962222" w:rsidP="00962222">
            <w:pPr>
              <w:rPr>
                <w:b/>
                <w:sz w:val="20"/>
                <w:szCs w:val="20"/>
              </w:rPr>
            </w:pPr>
            <w:r w:rsidRPr="004B56D3">
              <w:rPr>
                <w:b/>
                <w:sz w:val="20"/>
                <w:szCs w:val="20"/>
              </w:rPr>
              <w:t>Im Maschinenbau (Sondermaschinenbau):</w:t>
            </w:r>
          </w:p>
          <w:p w14:paraId="0C716932" w14:textId="6FBA8CD7" w:rsidR="00962222" w:rsidRPr="004B56D3" w:rsidRDefault="00962222" w:rsidP="00962222">
            <w:pPr>
              <w:pStyle w:val="Listenabsatz"/>
              <w:widowControl w:val="0"/>
              <w:numPr>
                <w:ilvl w:val="0"/>
                <w:numId w:val="6"/>
              </w:numPr>
              <w:autoSpaceDE w:val="0"/>
              <w:autoSpaceDN w:val="0"/>
              <w:rPr>
                <w:b/>
                <w:sz w:val="20"/>
                <w:szCs w:val="20"/>
              </w:rPr>
            </w:pPr>
            <w:r w:rsidRPr="004B56D3">
              <w:rPr>
                <w:sz w:val="20"/>
                <w:szCs w:val="20"/>
              </w:rPr>
              <w:t>Projektleitung, Projektmanagement, Change-Management, Organisation, Stammdatenmanagement, Migration</w:t>
            </w:r>
            <w:r w:rsidR="00A46DAA" w:rsidRPr="004B56D3">
              <w:rPr>
                <w:sz w:val="20"/>
                <w:szCs w:val="20"/>
              </w:rPr>
              <w:t xml:space="preserve">, </w:t>
            </w:r>
            <w:r w:rsidRPr="004B56D3">
              <w:rPr>
                <w:sz w:val="20"/>
                <w:szCs w:val="20"/>
              </w:rPr>
              <w:t>Rationalisierung von Geschäfts</w:t>
            </w:r>
            <w:r w:rsidR="00A46DAA" w:rsidRPr="004B56D3">
              <w:rPr>
                <w:sz w:val="20"/>
                <w:szCs w:val="20"/>
              </w:rPr>
              <w:t>-</w:t>
            </w:r>
            <w:r w:rsidRPr="004B56D3">
              <w:rPr>
                <w:sz w:val="20"/>
                <w:szCs w:val="20"/>
              </w:rPr>
              <w:t>prozessen, Systemanalyse, Design komplexer Funktionen</w:t>
            </w:r>
            <w:r w:rsidR="009676DF" w:rsidRPr="004B56D3">
              <w:rPr>
                <w:sz w:val="20"/>
                <w:szCs w:val="20"/>
              </w:rPr>
              <w:t>, Coaching der Fachabteilungen</w:t>
            </w:r>
          </w:p>
          <w:p w14:paraId="5D243B53" w14:textId="77777777" w:rsidR="00BE7581" w:rsidRPr="004B56D3" w:rsidRDefault="00BE7581" w:rsidP="00BE7581">
            <w:pPr>
              <w:widowControl w:val="0"/>
              <w:autoSpaceDE w:val="0"/>
              <w:autoSpaceDN w:val="0"/>
              <w:rPr>
                <w:b/>
                <w:sz w:val="20"/>
                <w:szCs w:val="20"/>
              </w:rPr>
            </w:pPr>
            <w:r w:rsidRPr="004B56D3">
              <w:rPr>
                <w:b/>
                <w:sz w:val="20"/>
                <w:szCs w:val="20"/>
              </w:rPr>
              <w:t xml:space="preserve">eCommerce: </w:t>
            </w:r>
          </w:p>
          <w:p w14:paraId="5204C5F4" w14:textId="17236908" w:rsidR="00BE7581" w:rsidRPr="004B56D3" w:rsidRDefault="00BE7581" w:rsidP="00BE7581">
            <w:pPr>
              <w:widowControl w:val="0"/>
              <w:numPr>
                <w:ilvl w:val="0"/>
                <w:numId w:val="14"/>
              </w:numPr>
              <w:autoSpaceDE w:val="0"/>
              <w:autoSpaceDN w:val="0"/>
              <w:rPr>
                <w:sz w:val="20"/>
                <w:szCs w:val="20"/>
              </w:rPr>
            </w:pPr>
            <w:r w:rsidRPr="004B56D3">
              <w:rPr>
                <w:sz w:val="20"/>
                <w:szCs w:val="20"/>
              </w:rPr>
              <w:t xml:space="preserve">Projektmanagement, Produktentwicklung, </w:t>
            </w:r>
            <w:proofErr w:type="spellStart"/>
            <w:r w:rsidR="00962222" w:rsidRPr="004B56D3">
              <w:rPr>
                <w:sz w:val="20"/>
                <w:szCs w:val="20"/>
              </w:rPr>
              <w:t>C</w:t>
            </w:r>
            <w:r w:rsidR="00A46DAA" w:rsidRPr="004B56D3">
              <w:rPr>
                <w:sz w:val="20"/>
                <w:szCs w:val="20"/>
              </w:rPr>
              <w:t>o</w:t>
            </w:r>
            <w:r w:rsidR="00962222" w:rsidRPr="004B56D3">
              <w:rPr>
                <w:sz w:val="20"/>
                <w:szCs w:val="20"/>
              </w:rPr>
              <w:t>ntao</w:t>
            </w:r>
            <w:proofErr w:type="spellEnd"/>
            <w:r w:rsidR="00962222" w:rsidRPr="004B56D3">
              <w:rPr>
                <w:sz w:val="20"/>
                <w:szCs w:val="20"/>
              </w:rPr>
              <w:t xml:space="preserve">, </w:t>
            </w:r>
            <w:r w:rsidRPr="004B56D3">
              <w:rPr>
                <w:sz w:val="20"/>
                <w:szCs w:val="20"/>
              </w:rPr>
              <w:t>Qualitätsmanagement, Suchmaschinenoptimierung, Usability</w:t>
            </w:r>
            <w:r w:rsidR="00A46DAA" w:rsidRPr="004B56D3">
              <w:rPr>
                <w:sz w:val="20"/>
                <w:szCs w:val="20"/>
              </w:rPr>
              <w:t>, Support</w:t>
            </w:r>
          </w:p>
          <w:p w14:paraId="1C2B0393" w14:textId="77777777" w:rsidR="00BE7581" w:rsidRPr="004B56D3" w:rsidRDefault="00BE7581" w:rsidP="00345902">
            <w:pPr>
              <w:widowControl w:val="0"/>
              <w:autoSpaceDE w:val="0"/>
              <w:autoSpaceDN w:val="0"/>
              <w:rPr>
                <w:b/>
                <w:sz w:val="20"/>
                <w:szCs w:val="20"/>
              </w:rPr>
            </w:pPr>
            <w:r w:rsidRPr="004B56D3">
              <w:rPr>
                <w:b/>
                <w:sz w:val="20"/>
                <w:szCs w:val="20"/>
              </w:rPr>
              <w:t>Fernsehsender:</w:t>
            </w:r>
          </w:p>
          <w:p w14:paraId="3934E164" w14:textId="77777777" w:rsidR="00BE7581" w:rsidRPr="004B56D3" w:rsidRDefault="00BE7581" w:rsidP="00BE7581">
            <w:pPr>
              <w:widowControl w:val="0"/>
              <w:numPr>
                <w:ilvl w:val="0"/>
                <w:numId w:val="14"/>
              </w:numPr>
              <w:autoSpaceDE w:val="0"/>
              <w:autoSpaceDN w:val="0"/>
              <w:rPr>
                <w:sz w:val="20"/>
                <w:szCs w:val="20"/>
              </w:rPr>
            </w:pPr>
            <w:r w:rsidRPr="004B56D3">
              <w:rPr>
                <w:sz w:val="20"/>
                <w:szCs w:val="20"/>
              </w:rPr>
              <w:t>Coaching der Projektleitung, Projektcontrolling, Qualitätsmanagement, Testmanagement</w:t>
            </w:r>
          </w:p>
          <w:p w14:paraId="3CB77BA4" w14:textId="77777777" w:rsidR="00BE7581" w:rsidRPr="004B56D3" w:rsidRDefault="00BE7581" w:rsidP="00345902">
            <w:pPr>
              <w:widowControl w:val="0"/>
              <w:autoSpaceDE w:val="0"/>
              <w:autoSpaceDN w:val="0"/>
              <w:rPr>
                <w:b/>
                <w:sz w:val="20"/>
                <w:szCs w:val="20"/>
              </w:rPr>
            </w:pPr>
            <w:r w:rsidRPr="004B56D3">
              <w:rPr>
                <w:b/>
                <w:sz w:val="20"/>
                <w:szCs w:val="20"/>
              </w:rPr>
              <w:t>Handelsunternehmen:</w:t>
            </w:r>
          </w:p>
          <w:p w14:paraId="660F12E6" w14:textId="4481217C" w:rsidR="00BE7581" w:rsidRPr="004B56D3" w:rsidRDefault="00BE7581" w:rsidP="00BE7581">
            <w:pPr>
              <w:widowControl w:val="0"/>
              <w:numPr>
                <w:ilvl w:val="0"/>
                <w:numId w:val="6"/>
              </w:numPr>
              <w:autoSpaceDE w:val="0"/>
              <w:autoSpaceDN w:val="0"/>
              <w:rPr>
                <w:sz w:val="20"/>
                <w:szCs w:val="20"/>
              </w:rPr>
            </w:pPr>
            <w:r w:rsidRPr="004B56D3">
              <w:rPr>
                <w:sz w:val="20"/>
                <w:szCs w:val="20"/>
              </w:rPr>
              <w:t>Projektleitung, Stammdatenmanagement</w:t>
            </w:r>
            <w:r w:rsidR="00A46DAA" w:rsidRPr="004B56D3">
              <w:rPr>
                <w:sz w:val="20"/>
                <w:szCs w:val="20"/>
              </w:rPr>
              <w:t>,</w:t>
            </w:r>
            <w:r w:rsidRPr="004B56D3">
              <w:rPr>
                <w:sz w:val="20"/>
                <w:szCs w:val="20"/>
              </w:rPr>
              <w:t xml:space="preserve"> SAP MM</w:t>
            </w:r>
            <w:r w:rsidR="009676DF" w:rsidRPr="004B56D3">
              <w:rPr>
                <w:sz w:val="20"/>
                <w:szCs w:val="20"/>
              </w:rPr>
              <w:t xml:space="preserve">, Coaching </w:t>
            </w:r>
          </w:p>
          <w:p w14:paraId="6B54F6F7" w14:textId="285DAF95" w:rsidR="00BE7581" w:rsidRPr="004B56D3" w:rsidRDefault="00BE7581" w:rsidP="00BE7581">
            <w:pPr>
              <w:widowControl w:val="0"/>
              <w:numPr>
                <w:ilvl w:val="0"/>
                <w:numId w:val="6"/>
              </w:numPr>
              <w:autoSpaceDE w:val="0"/>
              <w:autoSpaceDN w:val="0"/>
              <w:rPr>
                <w:sz w:val="20"/>
                <w:szCs w:val="20"/>
              </w:rPr>
            </w:pPr>
            <w:r w:rsidRPr="004B56D3">
              <w:rPr>
                <w:sz w:val="20"/>
                <w:szCs w:val="20"/>
              </w:rPr>
              <w:t>Changemanagement, Qualitätsmanagement, Testmanagement</w:t>
            </w:r>
          </w:p>
          <w:p w14:paraId="5FC37AE0" w14:textId="3D762743" w:rsidR="00BE7581" w:rsidRPr="006659B9" w:rsidRDefault="006659B9" w:rsidP="006659B9">
            <w:pPr>
              <w:widowControl w:val="0"/>
              <w:numPr>
                <w:ilvl w:val="0"/>
                <w:numId w:val="6"/>
              </w:numPr>
              <w:autoSpaceDE w:val="0"/>
              <w:autoSpaceDN w:val="0"/>
              <w:rPr>
                <w:sz w:val="20"/>
                <w:szCs w:val="20"/>
              </w:rPr>
            </w:pPr>
            <w:r w:rsidRPr="004B56D3">
              <w:rPr>
                <w:sz w:val="20"/>
                <w:szCs w:val="20"/>
              </w:rPr>
              <w:t>Schulungen</w:t>
            </w:r>
          </w:p>
        </w:tc>
      </w:tr>
      <w:tr w:rsidR="00BE7581" w:rsidRPr="004C69E0" w14:paraId="11987B98" w14:textId="77777777" w:rsidTr="00A46DAA">
        <w:trPr>
          <w:trHeight w:val="181"/>
        </w:trPr>
        <w:tc>
          <w:tcPr>
            <w:tcW w:w="2197" w:type="dxa"/>
            <w:tcBorders>
              <w:top w:val="single" w:sz="4" w:space="0" w:color="auto"/>
              <w:bottom w:val="single" w:sz="4" w:space="0" w:color="auto"/>
              <w:right w:val="single" w:sz="4" w:space="0" w:color="auto"/>
            </w:tcBorders>
            <w:shd w:val="clear" w:color="auto" w:fill="F3F3F3"/>
          </w:tcPr>
          <w:p w14:paraId="687A4077" w14:textId="77777777" w:rsidR="00BE7581" w:rsidRPr="002D7005" w:rsidRDefault="00BE7581" w:rsidP="00FD4E0D">
            <w:pPr>
              <w:pStyle w:val="TabelleStichwrter"/>
            </w:pPr>
            <w:r w:rsidRPr="002D7005">
              <w:t>Methoden:</w:t>
            </w:r>
          </w:p>
        </w:tc>
        <w:tc>
          <w:tcPr>
            <w:tcW w:w="7233" w:type="dxa"/>
            <w:tcBorders>
              <w:top w:val="single" w:sz="4" w:space="0" w:color="auto"/>
              <w:left w:val="single" w:sz="4" w:space="0" w:color="auto"/>
              <w:bottom w:val="single" w:sz="4" w:space="0" w:color="auto"/>
            </w:tcBorders>
          </w:tcPr>
          <w:p w14:paraId="5941E6DD" w14:textId="7C32611F" w:rsidR="00A46DAA" w:rsidRPr="004B56D3" w:rsidRDefault="00A46DAA" w:rsidP="00533F6B">
            <w:pPr>
              <w:pStyle w:val="MitarbeiterprofilProjekthistorieEintrge"/>
            </w:pPr>
            <w:r w:rsidRPr="00E71E1D">
              <w:rPr>
                <w:b/>
              </w:rPr>
              <w:t>Projektmanagement:</w:t>
            </w:r>
            <w:r w:rsidRPr="00E71E1D">
              <w:t xml:space="preserve"> </w:t>
            </w:r>
            <w:r w:rsidR="00AC6FA4" w:rsidRPr="004B56D3">
              <w:t>Wasserfall, IMV</w:t>
            </w:r>
            <w:r w:rsidR="00E71E1D" w:rsidRPr="004B56D3">
              <w:t>-Matrix</w:t>
            </w:r>
            <w:r w:rsidR="00AC6FA4" w:rsidRPr="004B56D3">
              <w:t xml:space="preserve">, V-Modell, </w:t>
            </w:r>
            <w:r w:rsidR="000571F8" w:rsidRPr="004B56D3">
              <w:t xml:space="preserve">Anforderungsmanagement, </w:t>
            </w:r>
            <w:r w:rsidR="00E71E1D" w:rsidRPr="004B56D3">
              <w:t>Agil</w:t>
            </w:r>
            <w:r w:rsidR="00BE7581" w:rsidRPr="004B56D3">
              <w:t xml:space="preserve"> </w:t>
            </w:r>
            <w:r w:rsidR="00AC6FA4" w:rsidRPr="004B56D3">
              <w:t>(</w:t>
            </w:r>
            <w:r w:rsidR="009B5407" w:rsidRPr="004B56D3">
              <w:t>S</w:t>
            </w:r>
            <w:r w:rsidR="004B56D3">
              <w:t>crum</w:t>
            </w:r>
            <w:r w:rsidR="00AC6FA4" w:rsidRPr="004B56D3">
              <w:t>)</w:t>
            </w:r>
            <w:r w:rsidR="009B5407" w:rsidRPr="004B56D3">
              <w:t xml:space="preserve">, </w:t>
            </w:r>
            <w:r w:rsidR="00BD314F" w:rsidRPr="004B56D3">
              <w:t>Hybrid,</w:t>
            </w:r>
            <w:r w:rsidR="006659B9" w:rsidRPr="004B56D3">
              <w:t xml:space="preserve"> Aufwandsschätzungen komplexer Aufgaben / Projektschritte, </w:t>
            </w:r>
            <w:r w:rsidR="00BD314F" w:rsidRPr="004B56D3">
              <w:t xml:space="preserve"> </w:t>
            </w:r>
            <w:r w:rsidR="00AC6FA4" w:rsidRPr="004B56D3">
              <w:t>PMO, Coaching, Mentoring</w:t>
            </w:r>
            <w:r w:rsidR="00BE7581" w:rsidRPr="004B56D3">
              <w:t xml:space="preserve"> </w:t>
            </w:r>
          </w:p>
          <w:p w14:paraId="3ED6A620" w14:textId="7FFC2A83" w:rsidR="00E71E1D" w:rsidRPr="004B56D3" w:rsidRDefault="00A46DAA" w:rsidP="00E71E1D">
            <w:pPr>
              <w:pStyle w:val="MitarbeiterprofilProjekthistorieEintrge"/>
              <w:rPr>
                <w:color w:val="353535"/>
              </w:rPr>
            </w:pPr>
            <w:r w:rsidRPr="004B56D3">
              <w:rPr>
                <w:b/>
              </w:rPr>
              <w:t>Testmanagement:</w:t>
            </w:r>
            <w:r w:rsidRPr="004B56D3">
              <w:t xml:space="preserve"> ISTQB &amp; IEE </w:t>
            </w:r>
            <w:r w:rsidR="00AC6FA4" w:rsidRPr="004B56D3">
              <w:t xml:space="preserve">829 </w:t>
            </w:r>
            <w:r w:rsidRPr="004B56D3">
              <w:t xml:space="preserve">- </w:t>
            </w:r>
            <w:r w:rsidR="00E71E1D" w:rsidRPr="004B56D3">
              <w:rPr>
                <w:color w:val="353535"/>
              </w:rPr>
              <w:t>Risikobasiertes strukturiertes Testvorgehen, Äquivalenzklassen-Analyse, Ursache-Wirkungs-Analyse, Grenzwert-Analyse, ....</w:t>
            </w:r>
          </w:p>
          <w:p w14:paraId="3508119D" w14:textId="0C1E3687" w:rsidR="00FC4C7E" w:rsidRPr="002D7005" w:rsidRDefault="00FC4C7E" w:rsidP="00E71E1D">
            <w:pPr>
              <w:pStyle w:val="MitarbeiterprofilProjekthistorieEintrge"/>
            </w:pPr>
            <w:r w:rsidRPr="004B56D3">
              <w:rPr>
                <w:b/>
                <w:color w:val="353535"/>
              </w:rPr>
              <w:t>ITIL</w:t>
            </w:r>
            <w:r w:rsidRPr="004B56D3">
              <w:rPr>
                <w:color w:val="353535"/>
              </w:rPr>
              <w:t xml:space="preserve"> Framework mit den </w:t>
            </w:r>
            <w:r w:rsidR="003D6E36" w:rsidRPr="004B56D3">
              <w:rPr>
                <w:color w:val="353535"/>
              </w:rPr>
              <w:t>Erfahrungs-</w:t>
            </w:r>
            <w:r w:rsidRPr="004B56D3">
              <w:rPr>
                <w:color w:val="353535"/>
              </w:rPr>
              <w:t>Schwerpunkten</w:t>
            </w:r>
            <w:r w:rsidR="003D6E36" w:rsidRPr="004B56D3">
              <w:rPr>
                <w:color w:val="353535"/>
              </w:rPr>
              <w:t xml:space="preserve"> in den Bereichen</w:t>
            </w:r>
            <w:r w:rsidRPr="004B56D3">
              <w:rPr>
                <w:color w:val="353535"/>
              </w:rPr>
              <w:t xml:space="preserve"> Service Design, Service Transformation</w:t>
            </w:r>
            <w:r w:rsidR="003D6E36" w:rsidRPr="004B56D3">
              <w:rPr>
                <w:color w:val="353535"/>
              </w:rPr>
              <w:t>, Service Operation</w:t>
            </w:r>
          </w:p>
        </w:tc>
      </w:tr>
      <w:tr w:rsidR="00BE7581" w:rsidRPr="004C69E0" w14:paraId="27E28F80" w14:textId="77777777" w:rsidTr="00A46DAA">
        <w:trPr>
          <w:trHeight w:val="181"/>
        </w:trPr>
        <w:tc>
          <w:tcPr>
            <w:tcW w:w="2197" w:type="dxa"/>
            <w:tcBorders>
              <w:top w:val="single" w:sz="4" w:space="0" w:color="auto"/>
              <w:bottom w:val="single" w:sz="4" w:space="0" w:color="auto"/>
              <w:right w:val="single" w:sz="4" w:space="0" w:color="auto"/>
            </w:tcBorders>
            <w:shd w:val="clear" w:color="auto" w:fill="F3F3F3"/>
          </w:tcPr>
          <w:p w14:paraId="21CA3B9B" w14:textId="77777777" w:rsidR="00BE7581" w:rsidRPr="002D7005" w:rsidRDefault="00BE7581" w:rsidP="00FD4E0D">
            <w:pPr>
              <w:pStyle w:val="TabelleStichwrter"/>
            </w:pPr>
            <w:r w:rsidRPr="002D7005">
              <w:t>Standards:</w:t>
            </w:r>
          </w:p>
        </w:tc>
        <w:tc>
          <w:tcPr>
            <w:tcW w:w="7233" w:type="dxa"/>
            <w:tcBorders>
              <w:top w:val="single" w:sz="4" w:space="0" w:color="auto"/>
              <w:left w:val="single" w:sz="4" w:space="0" w:color="auto"/>
              <w:bottom w:val="single" w:sz="4" w:space="0" w:color="auto"/>
            </w:tcBorders>
          </w:tcPr>
          <w:p w14:paraId="665D646D" w14:textId="490F1BEA" w:rsidR="00AC6FA4" w:rsidRPr="002D7005" w:rsidRDefault="00BE7581" w:rsidP="00E71E1D">
            <w:pPr>
              <w:pStyle w:val="MitarbeiterprofilProjekthistorieEintrge"/>
            </w:pPr>
            <w:r w:rsidRPr="002D7005">
              <w:fldChar w:fldCharType="begin">
                <w:ffData>
                  <w:name w:val="Text29"/>
                  <w:enabled/>
                  <w:calcOnExit w:val="0"/>
                  <w:textInput/>
                </w:ffData>
              </w:fldChar>
            </w:r>
            <w:r w:rsidRPr="002D7005">
              <w:instrText xml:space="preserve"> </w:instrText>
            </w:r>
            <w:r w:rsidR="001C18A3" w:rsidRPr="002D7005">
              <w:instrText>FORMTEXT</w:instrText>
            </w:r>
            <w:r w:rsidRPr="002D7005">
              <w:instrText xml:space="preserve"> </w:instrText>
            </w:r>
            <w:r w:rsidRPr="002D7005">
              <w:fldChar w:fldCharType="separate"/>
            </w:r>
            <w:r w:rsidRPr="002D7005">
              <w:t>Geschäftsprozessanalyse (ARIS), Strukturierte Programmierung</w:t>
            </w:r>
            <w:r w:rsidRPr="002D7005">
              <w:fldChar w:fldCharType="end"/>
            </w:r>
            <w:r w:rsidRPr="002D7005">
              <w:t xml:space="preserve">, </w:t>
            </w:r>
            <w:r w:rsidR="00E71E1D">
              <w:t xml:space="preserve">V-Modell, </w:t>
            </w:r>
            <w:r w:rsidRPr="002D7005">
              <w:t>Barrierefreiheit nach BIVT</w:t>
            </w:r>
          </w:p>
        </w:tc>
      </w:tr>
      <w:tr w:rsidR="00BE7581" w:rsidRPr="00E22ACC" w14:paraId="3C97BD6F" w14:textId="77777777" w:rsidTr="00A46DAA">
        <w:trPr>
          <w:trHeight w:val="181"/>
        </w:trPr>
        <w:tc>
          <w:tcPr>
            <w:tcW w:w="2197" w:type="dxa"/>
            <w:tcBorders>
              <w:top w:val="single" w:sz="4" w:space="0" w:color="auto"/>
              <w:bottom w:val="single" w:sz="4" w:space="0" w:color="auto"/>
              <w:right w:val="single" w:sz="4" w:space="0" w:color="auto"/>
            </w:tcBorders>
            <w:shd w:val="clear" w:color="auto" w:fill="F3F3F3"/>
          </w:tcPr>
          <w:p w14:paraId="39A7FC8A" w14:textId="77777777" w:rsidR="00BE7581" w:rsidRPr="002D7005" w:rsidRDefault="00BE7581" w:rsidP="00FD4E0D">
            <w:pPr>
              <w:pStyle w:val="TabelleStichwrter"/>
            </w:pPr>
            <w:r w:rsidRPr="002D7005">
              <w:t>Software und Tools:</w:t>
            </w:r>
          </w:p>
        </w:tc>
        <w:tc>
          <w:tcPr>
            <w:tcW w:w="7233" w:type="dxa"/>
            <w:tcBorders>
              <w:top w:val="single" w:sz="4" w:space="0" w:color="auto"/>
              <w:left w:val="single" w:sz="4" w:space="0" w:color="auto"/>
              <w:bottom w:val="single" w:sz="4" w:space="0" w:color="auto"/>
            </w:tcBorders>
          </w:tcPr>
          <w:p w14:paraId="7C900834" w14:textId="4470FC0B" w:rsidR="0049701E" w:rsidRPr="00E22ACC" w:rsidRDefault="00E71E1D" w:rsidP="00A94BD0">
            <w:pPr>
              <w:pStyle w:val="MitarbeiterprofilProjekthistorieEintrge"/>
              <w:rPr>
                <w:lang w:val="en-US"/>
              </w:rPr>
            </w:pPr>
            <w:r w:rsidRPr="00E22ACC">
              <w:rPr>
                <w:lang w:val="en-US"/>
              </w:rPr>
              <w:t>Anwendungen: SAP DM, BCA, ERP, MM, Solution-Manager;</w:t>
            </w:r>
            <w:r w:rsidR="00A94BD0" w:rsidRPr="00E22ACC">
              <w:rPr>
                <w:lang w:val="en-US"/>
              </w:rPr>
              <w:br/>
            </w:r>
            <w:r w:rsidRPr="00E22ACC">
              <w:rPr>
                <w:lang w:val="en-US"/>
              </w:rPr>
              <w:t xml:space="preserve">Jobsteuerung: ControlM </w:t>
            </w:r>
            <w:r w:rsidR="00E22ACC" w:rsidRPr="00E22ACC">
              <w:rPr>
                <w:lang w:val="en-US"/>
              </w:rPr>
              <w:t>: TestBench von IMBUS</w:t>
            </w:r>
            <w:r w:rsidR="00A94BD0" w:rsidRPr="00E22ACC">
              <w:rPr>
                <w:rFonts w:ascii="MS Mincho" w:eastAsia="MS Mincho" w:hAnsi="MS Mincho" w:cs="MS Mincho"/>
                <w:lang w:val="en-US"/>
              </w:rPr>
              <w:br/>
            </w:r>
            <w:r w:rsidRPr="00E22ACC">
              <w:rPr>
                <w:lang w:val="en-US"/>
              </w:rPr>
              <w:t>Tools: Toolset zur Entwicklung von COBOL85, SQS-Testtools, Macromedia Studio, CONTAO</w:t>
            </w:r>
            <w:r w:rsidR="00A94BD0" w:rsidRPr="00E22ACC">
              <w:rPr>
                <w:lang w:val="en-US"/>
              </w:rPr>
              <w:t>,</w:t>
            </w:r>
            <w:r w:rsidR="0049701E" w:rsidRPr="00E22ACC">
              <w:rPr>
                <w:lang w:val="en-US"/>
              </w:rPr>
              <w:t xml:space="preserve"> Atlassian </w:t>
            </w:r>
            <w:r w:rsidR="009942D6" w:rsidRPr="00E22ACC">
              <w:rPr>
                <w:lang w:val="en-US"/>
              </w:rPr>
              <w:t xml:space="preserve">CONFLUENCE &amp; </w:t>
            </w:r>
            <w:r w:rsidR="0049701E" w:rsidRPr="00E22ACC">
              <w:rPr>
                <w:lang w:val="en-US"/>
              </w:rPr>
              <w:t>JIRA</w:t>
            </w:r>
            <w:r w:rsidR="00A94BD0" w:rsidRPr="00E22ACC">
              <w:rPr>
                <w:lang w:val="en-US"/>
              </w:rPr>
              <w:t xml:space="preserve"> (agilen Softwareentwicklung) </w:t>
            </w:r>
            <w:r w:rsidR="00A94BD0" w:rsidRPr="00E22ACC">
              <w:rPr>
                <w:lang w:val="en-US"/>
              </w:rPr>
              <w:br/>
            </w:r>
            <w:r w:rsidRPr="00E22ACC">
              <w:rPr>
                <w:lang w:val="en-US"/>
              </w:rPr>
              <w:t>MS Office (Word, Exel, Power</w:t>
            </w:r>
            <w:r w:rsidR="00BD314F" w:rsidRPr="00E22ACC">
              <w:rPr>
                <w:lang w:val="en-US"/>
              </w:rPr>
              <w:t>P</w:t>
            </w:r>
            <w:r w:rsidRPr="00E22ACC">
              <w:rPr>
                <w:lang w:val="en-US"/>
              </w:rPr>
              <w:t>oint, Outlook, Access, Project)</w:t>
            </w:r>
          </w:p>
        </w:tc>
      </w:tr>
      <w:tr w:rsidR="00BE7581" w:rsidRPr="00730573" w14:paraId="137E2793" w14:textId="77777777" w:rsidTr="00A46DAA">
        <w:trPr>
          <w:trHeight w:val="181"/>
        </w:trPr>
        <w:tc>
          <w:tcPr>
            <w:tcW w:w="2197" w:type="dxa"/>
            <w:tcBorders>
              <w:top w:val="single" w:sz="4" w:space="0" w:color="auto"/>
              <w:bottom w:val="single" w:sz="4" w:space="0" w:color="auto"/>
              <w:right w:val="single" w:sz="4" w:space="0" w:color="auto"/>
            </w:tcBorders>
            <w:shd w:val="clear" w:color="auto" w:fill="F3F3F3"/>
          </w:tcPr>
          <w:p w14:paraId="663C967D" w14:textId="77777777" w:rsidR="00BE7581" w:rsidRPr="002D7005" w:rsidRDefault="00BE7581" w:rsidP="00FD4E0D">
            <w:pPr>
              <w:pStyle w:val="TabelleStichwrter"/>
            </w:pPr>
            <w:r w:rsidRPr="002D7005">
              <w:t>Programmiersprachen:</w:t>
            </w:r>
          </w:p>
        </w:tc>
        <w:tc>
          <w:tcPr>
            <w:tcW w:w="7233" w:type="dxa"/>
            <w:tcBorders>
              <w:top w:val="single" w:sz="4" w:space="0" w:color="auto"/>
              <w:left w:val="single" w:sz="4" w:space="0" w:color="auto"/>
              <w:bottom w:val="single" w:sz="4" w:space="0" w:color="auto"/>
            </w:tcBorders>
          </w:tcPr>
          <w:p w14:paraId="3D662AA1" w14:textId="0FA1DA77" w:rsidR="00BE7581" w:rsidRPr="00A94BD0" w:rsidRDefault="00730573" w:rsidP="009B0F56">
            <w:pPr>
              <w:pStyle w:val="MitarbeiterprofilProjekthistorieEintrge"/>
            </w:pPr>
            <w:r>
              <w:t>COBOL</w:t>
            </w:r>
          </w:p>
        </w:tc>
      </w:tr>
      <w:tr w:rsidR="00BE7581" w:rsidRPr="00E61AD8" w14:paraId="6A87C0A9" w14:textId="77777777" w:rsidTr="00A46DAA">
        <w:trPr>
          <w:trHeight w:val="181"/>
        </w:trPr>
        <w:tc>
          <w:tcPr>
            <w:tcW w:w="2197" w:type="dxa"/>
            <w:tcBorders>
              <w:top w:val="single" w:sz="4" w:space="0" w:color="auto"/>
              <w:bottom w:val="single" w:sz="4" w:space="0" w:color="auto"/>
              <w:right w:val="single" w:sz="4" w:space="0" w:color="auto"/>
            </w:tcBorders>
            <w:shd w:val="clear" w:color="auto" w:fill="F3F3F3"/>
          </w:tcPr>
          <w:p w14:paraId="2A7FC461" w14:textId="69DB358F" w:rsidR="00BE7581" w:rsidRPr="002D7005" w:rsidRDefault="00BE7581" w:rsidP="00FD4E0D">
            <w:pPr>
              <w:pStyle w:val="TabelleStichwrter"/>
            </w:pPr>
            <w:r w:rsidRPr="002D7005">
              <w:t xml:space="preserve">Ausbildung </w:t>
            </w:r>
            <w:r w:rsidR="00A46DAA">
              <w:t>/ Studium /</w:t>
            </w:r>
          </w:p>
          <w:p w14:paraId="029D8FAA" w14:textId="77777777" w:rsidR="00BE7581" w:rsidRPr="002D7005" w:rsidRDefault="00BE7581" w:rsidP="00FD4E0D">
            <w:pPr>
              <w:pStyle w:val="TabelleStichwrter"/>
            </w:pPr>
            <w:r w:rsidRPr="002D7005">
              <w:t>Weiterbildung:</w:t>
            </w:r>
          </w:p>
        </w:tc>
        <w:tc>
          <w:tcPr>
            <w:tcW w:w="7233" w:type="dxa"/>
            <w:tcBorders>
              <w:top w:val="single" w:sz="4" w:space="0" w:color="auto"/>
              <w:left w:val="single" w:sz="4" w:space="0" w:color="auto"/>
              <w:bottom w:val="single" w:sz="4" w:space="0" w:color="auto"/>
            </w:tcBorders>
          </w:tcPr>
          <w:p w14:paraId="3041E1FF" w14:textId="1A138C64" w:rsidR="00FC4C7E" w:rsidRPr="00B84C09" w:rsidRDefault="00BE7581" w:rsidP="00FC4C7E">
            <w:pPr>
              <w:widowControl w:val="0"/>
              <w:autoSpaceDE w:val="0"/>
              <w:autoSpaceDN w:val="0"/>
              <w:spacing w:before="60" w:after="60"/>
              <w:rPr>
                <w:sz w:val="20"/>
              </w:rPr>
            </w:pPr>
            <w:r w:rsidRPr="002D7005">
              <w:rPr>
                <w:sz w:val="20"/>
                <w:szCs w:val="18"/>
              </w:rPr>
              <w:t>1974 Mechaniker</w:t>
            </w:r>
            <w:r w:rsidR="008F079C" w:rsidRPr="002D7005">
              <w:rPr>
                <w:sz w:val="20"/>
                <w:szCs w:val="18"/>
              </w:rPr>
              <w:br/>
            </w:r>
            <w:r w:rsidRPr="002D7005">
              <w:rPr>
                <w:sz w:val="20"/>
                <w:szCs w:val="18"/>
              </w:rPr>
              <w:t>1979 Diplom Ingenieur – Maschinenbau</w:t>
            </w:r>
            <w:r w:rsidR="008F079C" w:rsidRPr="002D7005">
              <w:rPr>
                <w:sz w:val="20"/>
                <w:szCs w:val="18"/>
              </w:rPr>
              <w:br/>
            </w:r>
            <w:r w:rsidRPr="002D7005">
              <w:rPr>
                <w:sz w:val="20"/>
              </w:rPr>
              <w:t>1980 HP 3000 Systemüberblick, –Management u.a.</w:t>
            </w:r>
            <w:r w:rsidRPr="002D7005">
              <w:rPr>
                <w:sz w:val="20"/>
              </w:rPr>
              <w:br/>
              <w:t>1982 COBOL</w:t>
            </w:r>
            <w:r w:rsidRPr="002D7005">
              <w:rPr>
                <w:sz w:val="20"/>
              </w:rPr>
              <w:br/>
              <w:t>1986 Ausbilder für DV-Kaufleute</w:t>
            </w:r>
            <w:r w:rsidRPr="002D7005">
              <w:rPr>
                <w:sz w:val="20"/>
              </w:rPr>
              <w:br/>
              <w:t>1987 IHK-Prüfer für DV-Kaufleute</w:t>
            </w:r>
            <w:r w:rsidRPr="002D7005">
              <w:rPr>
                <w:sz w:val="20"/>
              </w:rPr>
              <w:br/>
              <w:t xml:space="preserve">1997 Systematische Testfallerstellung, Testdatenerstellung </w:t>
            </w:r>
            <w:r w:rsidR="00B84C09">
              <w:rPr>
                <w:sz w:val="20"/>
              </w:rPr>
              <w:t>(SQS-Tools)</w:t>
            </w:r>
            <w:r w:rsidRPr="002D7005">
              <w:rPr>
                <w:sz w:val="20"/>
              </w:rPr>
              <w:br/>
              <w:t>2002 SAP Überblick</w:t>
            </w:r>
            <w:r w:rsidR="003D6E36">
              <w:rPr>
                <w:sz w:val="20"/>
              </w:rPr>
              <w:t>, -</w:t>
            </w:r>
            <w:r w:rsidRPr="002D7005">
              <w:rPr>
                <w:sz w:val="20"/>
              </w:rPr>
              <w:t xml:space="preserve">Systemarchitektur </w:t>
            </w:r>
            <w:r w:rsidR="003D6E36">
              <w:rPr>
                <w:sz w:val="20"/>
              </w:rPr>
              <w:t>, -</w:t>
            </w:r>
            <w:r w:rsidRPr="002D7005">
              <w:rPr>
                <w:sz w:val="20"/>
              </w:rPr>
              <w:t>Administration</w:t>
            </w:r>
            <w:r w:rsidRPr="002D7005">
              <w:rPr>
                <w:sz w:val="20"/>
              </w:rPr>
              <w:br/>
              <w:t xml:space="preserve">         SAP BCA </w:t>
            </w:r>
            <w:r w:rsidRPr="002D7005">
              <w:rPr>
                <w:sz w:val="20"/>
              </w:rPr>
              <w:br/>
              <w:t>2004 Internetdesign &amp; -programmierung mit Macromedia MX</w:t>
            </w:r>
            <w:r w:rsidR="003D6E36">
              <w:rPr>
                <w:sz w:val="20"/>
              </w:rPr>
              <w:t xml:space="preserve">, </w:t>
            </w:r>
            <w:r w:rsidRPr="002D7005">
              <w:rPr>
                <w:sz w:val="20"/>
              </w:rPr>
              <w:t xml:space="preserve">Dreamweaver, Fireworks, </w:t>
            </w:r>
            <w:proofErr w:type="spellStart"/>
            <w:r w:rsidR="00440EB4">
              <w:rPr>
                <w:sz w:val="20"/>
              </w:rPr>
              <w:t>C</w:t>
            </w:r>
            <w:r w:rsidR="00A46DAA">
              <w:rPr>
                <w:sz w:val="20"/>
              </w:rPr>
              <w:t>o</w:t>
            </w:r>
            <w:r w:rsidR="00440EB4">
              <w:rPr>
                <w:sz w:val="20"/>
              </w:rPr>
              <w:t>ntao</w:t>
            </w:r>
            <w:proofErr w:type="spellEnd"/>
            <w:r w:rsidRPr="002D7005">
              <w:rPr>
                <w:sz w:val="20"/>
              </w:rPr>
              <w:t>, etc.</w:t>
            </w:r>
            <w:r w:rsidRPr="002D7005">
              <w:rPr>
                <w:sz w:val="20"/>
              </w:rPr>
              <w:br/>
              <w:t xml:space="preserve">2005 SAP AM </w:t>
            </w:r>
            <w:r w:rsidRPr="002D7005">
              <w:rPr>
                <w:sz w:val="20"/>
              </w:rPr>
              <w:br/>
              <w:t>2006 BIVT-Konformität für barrierefreies Internetdesign</w:t>
            </w:r>
            <w:r w:rsidRPr="002D7005">
              <w:rPr>
                <w:sz w:val="20"/>
              </w:rPr>
              <w:br/>
              <w:t>2007 SAP MM</w:t>
            </w:r>
            <w:r w:rsidR="00FC4C7E">
              <w:rPr>
                <w:sz w:val="20"/>
              </w:rPr>
              <w:br/>
              <w:t xml:space="preserve">2017 ITIL </w:t>
            </w:r>
            <w:proofErr w:type="spellStart"/>
            <w:r w:rsidR="00FC4C7E">
              <w:rPr>
                <w:sz w:val="20"/>
              </w:rPr>
              <w:t>Foundation</w:t>
            </w:r>
            <w:proofErr w:type="spellEnd"/>
            <w:r w:rsidR="003D6E36">
              <w:rPr>
                <w:sz w:val="20"/>
              </w:rPr>
              <w:t xml:space="preserve"> </w:t>
            </w:r>
            <w:proofErr w:type="spellStart"/>
            <w:r w:rsidR="003D6E36">
              <w:rPr>
                <w:sz w:val="20"/>
              </w:rPr>
              <w:t>Certificate</w:t>
            </w:r>
            <w:proofErr w:type="spellEnd"/>
          </w:p>
        </w:tc>
      </w:tr>
      <w:tr w:rsidR="008F079C" w:rsidRPr="00E61AD8" w14:paraId="2DFEA17F" w14:textId="77777777" w:rsidTr="00A46DAA">
        <w:trPr>
          <w:trHeight w:val="181"/>
        </w:trPr>
        <w:tc>
          <w:tcPr>
            <w:tcW w:w="2197" w:type="dxa"/>
            <w:tcBorders>
              <w:top w:val="single" w:sz="4" w:space="0" w:color="auto"/>
              <w:right w:val="single" w:sz="4" w:space="0" w:color="auto"/>
            </w:tcBorders>
            <w:shd w:val="clear" w:color="auto" w:fill="F3F3F3"/>
          </w:tcPr>
          <w:p w14:paraId="00383655" w14:textId="2CAF3683" w:rsidR="008F079C" w:rsidRPr="002D7005" w:rsidRDefault="008F079C" w:rsidP="00FD4E0D">
            <w:pPr>
              <w:pStyle w:val="TabelleStichwrter"/>
            </w:pPr>
            <w:r w:rsidRPr="002D7005">
              <w:t xml:space="preserve">Spezielle Kenntnisse </w:t>
            </w:r>
            <w:r w:rsidR="00A46DAA">
              <w:br/>
            </w:r>
            <w:r w:rsidRPr="002D7005">
              <w:t>non IT</w:t>
            </w:r>
          </w:p>
        </w:tc>
        <w:tc>
          <w:tcPr>
            <w:tcW w:w="7233" w:type="dxa"/>
            <w:tcBorders>
              <w:top w:val="single" w:sz="4" w:space="0" w:color="auto"/>
              <w:left w:val="single" w:sz="4" w:space="0" w:color="auto"/>
            </w:tcBorders>
          </w:tcPr>
          <w:p w14:paraId="0789012C" w14:textId="265574D1" w:rsidR="008F079C" w:rsidRPr="002D7005" w:rsidRDefault="008F079C" w:rsidP="008F079C">
            <w:pPr>
              <w:widowControl w:val="0"/>
              <w:autoSpaceDE w:val="0"/>
              <w:autoSpaceDN w:val="0"/>
              <w:spacing w:before="60" w:after="60"/>
              <w:rPr>
                <w:sz w:val="20"/>
                <w:szCs w:val="18"/>
              </w:rPr>
            </w:pPr>
            <w:r w:rsidRPr="002D7005">
              <w:rPr>
                <w:sz w:val="20"/>
              </w:rPr>
              <w:t>1996 NLP Masterausbildung</w:t>
            </w:r>
            <w:r w:rsidRPr="002D7005">
              <w:rPr>
                <w:sz w:val="20"/>
              </w:rPr>
              <w:br/>
              <w:t>2001 Visionsorientierte Veränderungsarbeit, Coaching</w:t>
            </w:r>
            <w:r w:rsidRPr="002D7005">
              <w:rPr>
                <w:sz w:val="20"/>
              </w:rPr>
              <w:br/>
              <w:t>200</w:t>
            </w:r>
            <w:r w:rsidR="00FC4C7E">
              <w:rPr>
                <w:sz w:val="20"/>
              </w:rPr>
              <w:t>6</w:t>
            </w:r>
            <w:r w:rsidRPr="002D7005">
              <w:rPr>
                <w:sz w:val="20"/>
              </w:rPr>
              <w:t xml:space="preserve"> </w:t>
            </w:r>
            <w:r w:rsidR="00FC4C7E">
              <w:rPr>
                <w:sz w:val="20"/>
              </w:rPr>
              <w:t xml:space="preserve">Systematische </w:t>
            </w:r>
            <w:proofErr w:type="gramStart"/>
            <w:r w:rsidR="00FC4C7E">
              <w:rPr>
                <w:sz w:val="20"/>
              </w:rPr>
              <w:t>Veränderungsarbeit  (</w:t>
            </w:r>
            <w:proofErr w:type="gramEnd"/>
            <w:r w:rsidR="00FC4C7E">
              <w:rPr>
                <w:sz w:val="20"/>
              </w:rPr>
              <w:t>Vision, Mission, Werte, Überzeugungen, ...)</w:t>
            </w:r>
          </w:p>
        </w:tc>
      </w:tr>
    </w:tbl>
    <w:p w14:paraId="6EB25ED8" w14:textId="17CAE2A7" w:rsidR="00BE7581" w:rsidRDefault="00BE7581" w:rsidP="00BE7581">
      <w:pPr>
        <w:pStyle w:val="Nachrichtenkopf"/>
        <w:keepLines w:val="0"/>
        <w:rPr>
          <w:rFonts w:ascii="Times New Roman" w:hAnsi="Times New Roman"/>
          <w:color w:val="292929"/>
        </w:rPr>
      </w:pPr>
      <w:r w:rsidRPr="004C69E0">
        <w:rPr>
          <w:rFonts w:ascii="Times New Roman" w:hAnsi="Times New Roman"/>
          <w:color w:val="292929"/>
        </w:rPr>
        <w:br w:type="page"/>
      </w:r>
      <w:r w:rsidRPr="004C69E0">
        <w:rPr>
          <w:rFonts w:ascii="Times New Roman" w:hAnsi="Times New Roman"/>
          <w:color w:val="292929"/>
        </w:rPr>
        <w:lastRenderedPageBreak/>
        <w:t>Projekthistorie</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1"/>
        <w:gridCol w:w="7584"/>
      </w:tblGrid>
      <w:tr w:rsidR="005508E4" w:rsidRPr="00570320" w14:paraId="0B44CB9C" w14:textId="77777777" w:rsidTr="00676E69">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287C8A9D" w14:textId="19601546" w:rsidR="005508E4" w:rsidRPr="004C69E0" w:rsidRDefault="005508E4" w:rsidP="004D4082">
            <w:pPr>
              <w:pStyle w:val="TabelleStichwrter"/>
            </w:pPr>
            <w:r w:rsidRPr="004C69E0">
              <w:t xml:space="preserve">seit: </w:t>
            </w:r>
            <w:r>
              <w:t>06.20</w:t>
            </w:r>
            <w:r w:rsidRPr="004C69E0">
              <w:t xml:space="preserve"> </w:t>
            </w:r>
            <w:r>
              <w:t>b</w:t>
            </w:r>
            <w:r w:rsidRPr="004C69E0">
              <w:t>is:</w:t>
            </w:r>
            <w:r>
              <w:t xml:space="preserve"> </w:t>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4CDE67E6" w14:textId="02D5B285" w:rsidR="005508E4" w:rsidRPr="00570320" w:rsidRDefault="005508E4" w:rsidP="004D4082">
            <w:pPr>
              <w:pStyle w:val="TabelleStichwrter"/>
            </w:pPr>
            <w:r w:rsidRPr="00570320">
              <w:t xml:space="preserve">Branche: </w:t>
            </w:r>
            <w:r w:rsidRPr="005508E4">
              <w:rPr>
                <w:b/>
                <w:bCs w:val="0"/>
              </w:rPr>
              <w:t>Bank</w:t>
            </w:r>
            <w:r>
              <w:t xml:space="preserve"> – Deutsche Bundesbank</w:t>
            </w:r>
          </w:p>
        </w:tc>
      </w:tr>
      <w:tr w:rsidR="005508E4" w:rsidRPr="00101370" w14:paraId="62766ABC" w14:textId="77777777" w:rsidTr="00676E69">
        <w:trPr>
          <w:trHeight w:val="181"/>
        </w:trPr>
        <w:tc>
          <w:tcPr>
            <w:tcW w:w="1911" w:type="dxa"/>
            <w:tcBorders>
              <w:top w:val="single" w:sz="4" w:space="0" w:color="auto"/>
              <w:left w:val="double" w:sz="4" w:space="0" w:color="auto"/>
              <w:bottom w:val="single" w:sz="4" w:space="0" w:color="auto"/>
              <w:right w:val="single" w:sz="4" w:space="0" w:color="auto"/>
            </w:tcBorders>
            <w:shd w:val="clear" w:color="auto" w:fill="F3F3F3"/>
          </w:tcPr>
          <w:p w14:paraId="6943C61C" w14:textId="77777777" w:rsidR="005508E4" w:rsidRPr="004C69E0" w:rsidRDefault="005508E4" w:rsidP="004D4082">
            <w:pPr>
              <w:pStyle w:val="TabelleStichwrter"/>
            </w:pPr>
            <w:r w:rsidRPr="004C69E0">
              <w:t>Thema:</w:t>
            </w:r>
          </w:p>
        </w:tc>
        <w:tc>
          <w:tcPr>
            <w:tcW w:w="7584" w:type="dxa"/>
            <w:tcBorders>
              <w:top w:val="single" w:sz="4" w:space="0" w:color="auto"/>
              <w:left w:val="single" w:sz="4" w:space="0" w:color="auto"/>
              <w:bottom w:val="single" w:sz="4" w:space="0" w:color="auto"/>
              <w:right w:val="double" w:sz="4" w:space="0" w:color="auto"/>
            </w:tcBorders>
            <w:shd w:val="clear" w:color="auto" w:fill="auto"/>
          </w:tcPr>
          <w:p w14:paraId="681400FA" w14:textId="0C68DC31" w:rsidR="005508E4" w:rsidRPr="00101370" w:rsidRDefault="005508E4" w:rsidP="004D4082">
            <w:pPr>
              <w:pStyle w:val="TabelleStichwrter"/>
            </w:pPr>
            <w:r>
              <w:t xml:space="preserve">Qualitätssicherung, </w:t>
            </w:r>
            <w:r w:rsidR="005E0D5B">
              <w:t>Abnahme neuer Release</w:t>
            </w:r>
            <w:r w:rsidR="008F475E">
              <w:t>; Projektunterstützung</w:t>
            </w:r>
            <w:r w:rsidR="00E22ACC">
              <w:t>; Testautomation</w:t>
            </w:r>
          </w:p>
        </w:tc>
      </w:tr>
      <w:tr w:rsidR="005508E4" w:rsidRPr="00A55E95" w14:paraId="1488DD8B" w14:textId="77777777" w:rsidTr="00676E69">
        <w:trPr>
          <w:trHeight w:val="181"/>
        </w:trPr>
        <w:tc>
          <w:tcPr>
            <w:tcW w:w="1911" w:type="dxa"/>
            <w:tcBorders>
              <w:top w:val="single" w:sz="4" w:space="0" w:color="auto"/>
              <w:left w:val="double" w:sz="4" w:space="0" w:color="auto"/>
              <w:bottom w:val="double" w:sz="4" w:space="0" w:color="auto"/>
              <w:right w:val="single" w:sz="4" w:space="0" w:color="auto"/>
            </w:tcBorders>
            <w:shd w:val="clear" w:color="auto" w:fill="F3F3F3"/>
          </w:tcPr>
          <w:p w14:paraId="73E9880F" w14:textId="77777777" w:rsidR="005508E4" w:rsidRPr="004C69E0" w:rsidRDefault="005508E4" w:rsidP="004D4082">
            <w:pPr>
              <w:pStyle w:val="TabelleStichwrter"/>
            </w:pPr>
            <w:r w:rsidRPr="004C69E0">
              <w:t>Projektbeschreibung:</w:t>
            </w:r>
          </w:p>
        </w:tc>
        <w:tc>
          <w:tcPr>
            <w:tcW w:w="7584" w:type="dxa"/>
            <w:tcBorders>
              <w:top w:val="single" w:sz="4" w:space="0" w:color="auto"/>
              <w:left w:val="single" w:sz="4" w:space="0" w:color="auto"/>
              <w:bottom w:val="double" w:sz="4" w:space="0" w:color="auto"/>
              <w:right w:val="double" w:sz="4" w:space="0" w:color="auto"/>
            </w:tcBorders>
            <w:shd w:val="clear" w:color="auto" w:fill="auto"/>
          </w:tcPr>
          <w:p w14:paraId="61159884" w14:textId="296BA272" w:rsidR="005508E4" w:rsidRPr="00A55E95" w:rsidRDefault="005508E4" w:rsidP="004D4082">
            <w:pPr>
              <w:pStyle w:val="TabelleStichwrter"/>
            </w:pPr>
            <w:r>
              <w:t>Weiterentwicklungen in KTO2 (SAP BCA)</w:t>
            </w:r>
            <w:r w:rsidR="003A1723">
              <w:t>; EZB-Integration</w:t>
            </w:r>
          </w:p>
        </w:tc>
      </w:tr>
      <w:tr w:rsidR="005508E4" w:rsidRPr="00FD4E0D" w14:paraId="7D481ACA" w14:textId="77777777" w:rsidTr="00676E69">
        <w:trPr>
          <w:trHeight w:val="90"/>
        </w:trPr>
        <w:tc>
          <w:tcPr>
            <w:tcW w:w="9495" w:type="dxa"/>
            <w:gridSpan w:val="2"/>
            <w:tcBorders>
              <w:top w:val="double" w:sz="4" w:space="0" w:color="auto"/>
              <w:left w:val="double" w:sz="4" w:space="0" w:color="auto"/>
              <w:bottom w:val="double" w:sz="4" w:space="0" w:color="auto"/>
              <w:right w:val="double" w:sz="4" w:space="0" w:color="auto"/>
            </w:tcBorders>
            <w:shd w:val="clear" w:color="auto" w:fill="FFFFFF" w:themeFill="background1"/>
          </w:tcPr>
          <w:p w14:paraId="61A7CBF3" w14:textId="77777777" w:rsidR="005508E4" w:rsidRPr="00FD4E0D" w:rsidRDefault="005508E4" w:rsidP="004D4082">
            <w:pPr>
              <w:pStyle w:val="TabelleStichwrter"/>
              <w:rPr>
                <w:sz w:val="4"/>
                <w:szCs w:val="4"/>
              </w:rPr>
            </w:pPr>
          </w:p>
        </w:tc>
      </w:tr>
      <w:tr w:rsidR="005508E4" w:rsidRPr="00570320" w14:paraId="1F5318EE" w14:textId="77777777" w:rsidTr="00A441AF">
        <w:trPr>
          <w:trHeight w:val="181"/>
        </w:trPr>
        <w:tc>
          <w:tcPr>
            <w:tcW w:w="1911" w:type="dxa"/>
            <w:tcBorders>
              <w:top w:val="double" w:sz="4" w:space="0" w:color="auto"/>
              <w:left w:val="double" w:sz="4" w:space="0" w:color="auto"/>
            </w:tcBorders>
            <w:shd w:val="clear" w:color="auto" w:fill="F3F3F3"/>
          </w:tcPr>
          <w:p w14:paraId="1DCBA462" w14:textId="30017B1E" w:rsidR="005508E4" w:rsidRPr="004C69E0" w:rsidRDefault="005508E4" w:rsidP="005508E4">
            <w:pPr>
              <w:pStyle w:val="TabelleStichwrter"/>
            </w:pPr>
            <w:r w:rsidRPr="004C69E0">
              <w:t xml:space="preserve">seit: </w:t>
            </w:r>
            <w:r>
              <w:t>01.18</w:t>
            </w:r>
            <w:r w:rsidRPr="004C69E0">
              <w:t xml:space="preserve"> </w:t>
            </w:r>
            <w:r>
              <w:t>b</w:t>
            </w:r>
            <w:r w:rsidRPr="004C69E0">
              <w:t>is:</w:t>
            </w:r>
            <w:r>
              <w:t xml:space="preserve"> 12.19</w:t>
            </w:r>
          </w:p>
        </w:tc>
        <w:tc>
          <w:tcPr>
            <w:tcW w:w="7584" w:type="dxa"/>
            <w:tcBorders>
              <w:top w:val="double" w:sz="4" w:space="0" w:color="auto"/>
              <w:right w:val="double" w:sz="4" w:space="0" w:color="auto"/>
            </w:tcBorders>
            <w:shd w:val="clear" w:color="auto" w:fill="F3F3F3"/>
          </w:tcPr>
          <w:p w14:paraId="286E0218" w14:textId="10341E35" w:rsidR="005508E4" w:rsidRPr="00570320" w:rsidRDefault="005508E4" w:rsidP="005508E4">
            <w:pPr>
              <w:pStyle w:val="TabelleStichwrter"/>
            </w:pPr>
            <w:r w:rsidRPr="00570320">
              <w:t xml:space="preserve">Branche: </w:t>
            </w:r>
            <w:r>
              <w:t>Versicherung</w:t>
            </w:r>
          </w:p>
        </w:tc>
      </w:tr>
      <w:tr w:rsidR="005508E4" w:rsidRPr="00101370" w14:paraId="7B5FBD44" w14:textId="77777777" w:rsidTr="00A441AF">
        <w:trPr>
          <w:trHeight w:val="181"/>
        </w:trPr>
        <w:tc>
          <w:tcPr>
            <w:tcW w:w="1911" w:type="dxa"/>
            <w:tcBorders>
              <w:left w:val="double" w:sz="4" w:space="0" w:color="auto"/>
            </w:tcBorders>
            <w:shd w:val="clear" w:color="auto" w:fill="F3F3F3"/>
          </w:tcPr>
          <w:p w14:paraId="51F01D81" w14:textId="190902FA" w:rsidR="005508E4" w:rsidRPr="004C69E0" w:rsidRDefault="005508E4" w:rsidP="005508E4">
            <w:pPr>
              <w:pStyle w:val="TabelleStichwrter"/>
            </w:pPr>
            <w:r w:rsidRPr="004C69E0">
              <w:t>Thema:</w:t>
            </w:r>
          </w:p>
        </w:tc>
        <w:tc>
          <w:tcPr>
            <w:tcW w:w="7584" w:type="dxa"/>
            <w:tcBorders>
              <w:right w:val="double" w:sz="4" w:space="0" w:color="auto"/>
            </w:tcBorders>
            <w:shd w:val="clear" w:color="auto" w:fill="auto"/>
          </w:tcPr>
          <w:p w14:paraId="03A8BCCD" w14:textId="3C30DCBD" w:rsidR="005508E4" w:rsidRPr="00101370" w:rsidRDefault="005508E4" w:rsidP="005508E4">
            <w:pPr>
              <w:pStyle w:val="TabelleStichwrter"/>
            </w:pPr>
            <w:r>
              <w:t>Testmanagement von Stammdatensystemen &amp; Produktivsystemen</w:t>
            </w:r>
          </w:p>
        </w:tc>
      </w:tr>
      <w:tr w:rsidR="005508E4" w:rsidRPr="00570320" w14:paraId="7237C99C" w14:textId="77777777" w:rsidTr="00FC4C7E">
        <w:trPr>
          <w:trHeight w:val="181"/>
        </w:trPr>
        <w:tc>
          <w:tcPr>
            <w:tcW w:w="1911" w:type="dxa"/>
            <w:tcBorders>
              <w:left w:val="double" w:sz="4" w:space="0" w:color="auto"/>
            </w:tcBorders>
            <w:shd w:val="clear" w:color="auto" w:fill="F3F3F3"/>
          </w:tcPr>
          <w:p w14:paraId="22ECCDC5" w14:textId="0BEA74C2" w:rsidR="005508E4" w:rsidRPr="004C69E0" w:rsidRDefault="005508E4" w:rsidP="005508E4">
            <w:pPr>
              <w:pStyle w:val="TabelleStichwrter"/>
            </w:pPr>
            <w:r w:rsidRPr="004C69E0">
              <w:t>Projektbeschreibung:</w:t>
            </w:r>
          </w:p>
        </w:tc>
        <w:tc>
          <w:tcPr>
            <w:tcW w:w="7584" w:type="dxa"/>
            <w:tcBorders>
              <w:right w:val="double" w:sz="4" w:space="0" w:color="auto"/>
            </w:tcBorders>
            <w:shd w:val="clear" w:color="auto" w:fill="auto"/>
          </w:tcPr>
          <w:p w14:paraId="719EBFFA" w14:textId="29C5794A" w:rsidR="005508E4" w:rsidRPr="00A55E95" w:rsidRDefault="005508E4" w:rsidP="005508E4">
            <w:pPr>
              <w:pStyle w:val="TabelleStichwrter"/>
            </w:pPr>
            <w:r w:rsidRPr="00A55E95">
              <w:t>Migration von WebMethods Engine 9.6 auf 9.12 für die Steuerung der Dunkelverarbeitung</w:t>
            </w:r>
            <w:r w:rsidRPr="00A55E95">
              <w:br/>
              <w:t>&amp; SAP FS-CD Projekte (DSGVO), SAP FI,  – IFRS16, IFRS9, OKB-BauFI, Finance Suite</w:t>
            </w:r>
          </w:p>
        </w:tc>
      </w:tr>
      <w:tr w:rsidR="005508E4" w:rsidRPr="00570320" w14:paraId="47C8DFB5" w14:textId="77777777" w:rsidTr="005508E4">
        <w:trPr>
          <w:trHeight w:val="140"/>
        </w:trPr>
        <w:tc>
          <w:tcPr>
            <w:tcW w:w="9495" w:type="dxa"/>
            <w:gridSpan w:val="2"/>
            <w:tcBorders>
              <w:left w:val="double" w:sz="4" w:space="0" w:color="auto"/>
              <w:bottom w:val="double" w:sz="4" w:space="0" w:color="auto"/>
              <w:right w:val="double" w:sz="4" w:space="0" w:color="auto"/>
            </w:tcBorders>
            <w:shd w:val="clear" w:color="auto" w:fill="FFFFFF" w:themeFill="background1"/>
          </w:tcPr>
          <w:p w14:paraId="678DD8F3" w14:textId="5605E86C" w:rsidR="005508E4" w:rsidRPr="00FD4E0D" w:rsidRDefault="005508E4" w:rsidP="005508E4">
            <w:pPr>
              <w:pStyle w:val="TabelleStichwrter"/>
              <w:rPr>
                <w:sz w:val="4"/>
                <w:szCs w:val="4"/>
              </w:rPr>
            </w:pPr>
          </w:p>
        </w:tc>
      </w:tr>
      <w:tr w:rsidR="005508E4" w:rsidRPr="00570320" w14:paraId="12E1E194" w14:textId="77777777" w:rsidTr="007E1FBF">
        <w:trPr>
          <w:trHeight w:val="181"/>
        </w:trPr>
        <w:tc>
          <w:tcPr>
            <w:tcW w:w="1911" w:type="dxa"/>
            <w:tcBorders>
              <w:top w:val="double" w:sz="4" w:space="0" w:color="auto"/>
              <w:left w:val="double" w:sz="4" w:space="0" w:color="auto"/>
            </w:tcBorders>
            <w:shd w:val="clear" w:color="auto" w:fill="F3F3F3"/>
          </w:tcPr>
          <w:p w14:paraId="6180B07F" w14:textId="5F779E83" w:rsidR="005508E4" w:rsidRPr="004C69E0" w:rsidRDefault="005508E4" w:rsidP="005508E4">
            <w:pPr>
              <w:pStyle w:val="TabelleStichwrter"/>
            </w:pPr>
            <w:r w:rsidRPr="004C69E0">
              <w:t xml:space="preserve">seit: </w:t>
            </w:r>
            <w:r>
              <w:t>10.16</w:t>
            </w:r>
            <w:r w:rsidRPr="004C69E0">
              <w:t xml:space="preserve"> </w:t>
            </w:r>
            <w:r>
              <w:t>b</w:t>
            </w:r>
            <w:r w:rsidRPr="004C69E0">
              <w:t>is:</w:t>
            </w:r>
            <w:r>
              <w:t xml:space="preserve"> 05.17</w:t>
            </w:r>
          </w:p>
        </w:tc>
        <w:tc>
          <w:tcPr>
            <w:tcW w:w="7584" w:type="dxa"/>
            <w:tcBorders>
              <w:top w:val="double" w:sz="4" w:space="0" w:color="auto"/>
              <w:right w:val="double" w:sz="4" w:space="0" w:color="auto"/>
            </w:tcBorders>
            <w:shd w:val="clear" w:color="auto" w:fill="F3F3F3"/>
          </w:tcPr>
          <w:p w14:paraId="20FFDD84" w14:textId="77777777" w:rsidR="005508E4" w:rsidRPr="00570320" w:rsidRDefault="005508E4" w:rsidP="005508E4">
            <w:pPr>
              <w:pStyle w:val="TabelleStichwrter"/>
            </w:pPr>
            <w:r w:rsidRPr="00570320">
              <w:t xml:space="preserve">Branche: </w:t>
            </w:r>
            <w:r>
              <w:t>Versicherung</w:t>
            </w:r>
          </w:p>
        </w:tc>
      </w:tr>
      <w:tr w:rsidR="005508E4" w:rsidRPr="00101370" w14:paraId="27ABE0C7" w14:textId="77777777" w:rsidTr="007E1FBF">
        <w:trPr>
          <w:trHeight w:val="181"/>
        </w:trPr>
        <w:tc>
          <w:tcPr>
            <w:tcW w:w="1911" w:type="dxa"/>
            <w:tcBorders>
              <w:left w:val="double" w:sz="4" w:space="0" w:color="auto"/>
            </w:tcBorders>
            <w:shd w:val="clear" w:color="auto" w:fill="F3F3F3"/>
          </w:tcPr>
          <w:p w14:paraId="7E97AF52" w14:textId="77777777" w:rsidR="005508E4" w:rsidRPr="004C69E0" w:rsidRDefault="005508E4" w:rsidP="005508E4">
            <w:pPr>
              <w:pStyle w:val="TabelleStichwrter"/>
            </w:pPr>
            <w:r w:rsidRPr="004C69E0">
              <w:t>Thema:</w:t>
            </w:r>
          </w:p>
        </w:tc>
        <w:tc>
          <w:tcPr>
            <w:tcW w:w="7584" w:type="dxa"/>
            <w:tcBorders>
              <w:right w:val="double" w:sz="4" w:space="0" w:color="auto"/>
            </w:tcBorders>
            <w:shd w:val="clear" w:color="auto" w:fill="auto"/>
          </w:tcPr>
          <w:p w14:paraId="1C2DE4B6" w14:textId="313480F9" w:rsidR="005508E4" w:rsidRPr="00101370" w:rsidRDefault="005508E4" w:rsidP="005508E4">
            <w:pPr>
              <w:pStyle w:val="TabelleStichwrter"/>
            </w:pPr>
            <w:r>
              <w:t>P</w:t>
            </w:r>
            <w:r w:rsidRPr="009B5407">
              <w:t>rojektleitung</w:t>
            </w:r>
            <w:r>
              <w:t xml:space="preserve"> &amp;Testkoordination</w:t>
            </w:r>
          </w:p>
        </w:tc>
      </w:tr>
      <w:tr w:rsidR="005508E4" w:rsidRPr="00570320" w14:paraId="35BF337A" w14:textId="77777777" w:rsidTr="007E1FBF">
        <w:trPr>
          <w:trHeight w:val="181"/>
        </w:trPr>
        <w:tc>
          <w:tcPr>
            <w:tcW w:w="1911" w:type="dxa"/>
            <w:tcBorders>
              <w:left w:val="double" w:sz="4" w:space="0" w:color="auto"/>
              <w:bottom w:val="double" w:sz="4" w:space="0" w:color="auto"/>
            </w:tcBorders>
            <w:shd w:val="clear" w:color="auto" w:fill="F3F3F3"/>
          </w:tcPr>
          <w:p w14:paraId="07DAF0C9"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shd w:val="clear" w:color="auto" w:fill="auto"/>
          </w:tcPr>
          <w:p w14:paraId="75541539" w14:textId="7DA8EE58" w:rsidR="005508E4" w:rsidRPr="00A55E95" w:rsidRDefault="005508E4" w:rsidP="005508E4">
            <w:pPr>
              <w:pStyle w:val="TabelleStichwrter"/>
            </w:pPr>
            <w:r w:rsidRPr="00A55E95">
              <w:t xml:space="preserve">Dunkelverarbeitung der betrieblichen Altersvorsorge (bAV) &amp; IDV Neuorganisation (Lösungsarchitektur zu vorhandenen </w:t>
            </w:r>
            <w:r w:rsidRPr="00A55E95">
              <w:rPr>
                <w:b/>
              </w:rPr>
              <w:t>I</w:t>
            </w:r>
            <w:r w:rsidRPr="00A55E95">
              <w:t xml:space="preserve">ndividuellen </w:t>
            </w:r>
            <w:r w:rsidRPr="00A55E95">
              <w:rPr>
                <w:b/>
              </w:rPr>
              <w:t>D</w:t>
            </w:r>
            <w:r w:rsidRPr="00A55E95">
              <w:t>aten-</w:t>
            </w:r>
            <w:r w:rsidRPr="00A55E95">
              <w:rPr>
                <w:b/>
              </w:rPr>
              <w:t>V</w:t>
            </w:r>
            <w:r w:rsidRPr="00A55E95">
              <w:t>erarbeitungslösungen)</w:t>
            </w:r>
          </w:p>
        </w:tc>
      </w:tr>
      <w:tr w:rsidR="005508E4" w:rsidRPr="004C69E0" w14:paraId="2CCCB469" w14:textId="77777777" w:rsidTr="007E1FBF">
        <w:trPr>
          <w:trHeight w:val="181"/>
        </w:trPr>
        <w:tc>
          <w:tcPr>
            <w:tcW w:w="1911" w:type="dxa"/>
            <w:tcBorders>
              <w:top w:val="double" w:sz="4" w:space="0" w:color="auto"/>
              <w:left w:val="double" w:sz="4" w:space="0" w:color="auto"/>
            </w:tcBorders>
            <w:shd w:val="clear" w:color="auto" w:fill="F3F3F3"/>
          </w:tcPr>
          <w:p w14:paraId="4BED7948" w14:textId="0BD658F4" w:rsidR="005508E4" w:rsidRPr="004C69E0" w:rsidRDefault="005508E4" w:rsidP="005508E4">
            <w:pPr>
              <w:pStyle w:val="TabelleStichwrter"/>
            </w:pPr>
            <w:r w:rsidRPr="004C69E0">
              <w:t xml:space="preserve">seit: </w:t>
            </w:r>
            <w:r>
              <w:t>03.15</w:t>
            </w:r>
            <w:r w:rsidRPr="004C69E0">
              <w:t xml:space="preserve"> </w:t>
            </w:r>
            <w:r>
              <w:t>b</w:t>
            </w:r>
            <w:r w:rsidRPr="004C69E0">
              <w:t>is:</w:t>
            </w:r>
            <w:r>
              <w:t xml:space="preserve"> 09.16</w:t>
            </w:r>
          </w:p>
        </w:tc>
        <w:tc>
          <w:tcPr>
            <w:tcW w:w="7584" w:type="dxa"/>
            <w:tcBorders>
              <w:top w:val="double" w:sz="4" w:space="0" w:color="auto"/>
              <w:right w:val="double" w:sz="4" w:space="0" w:color="auto"/>
            </w:tcBorders>
            <w:shd w:val="clear" w:color="auto" w:fill="F3F3F3"/>
          </w:tcPr>
          <w:p w14:paraId="70529FE3" w14:textId="5A94FAAF" w:rsidR="005508E4" w:rsidRPr="00570320" w:rsidRDefault="005508E4" w:rsidP="005508E4">
            <w:pPr>
              <w:pStyle w:val="TabelleStichwrter"/>
            </w:pPr>
            <w:r w:rsidRPr="00570320">
              <w:t xml:space="preserve">Branche: </w:t>
            </w:r>
            <w:r>
              <w:t>Versicherung</w:t>
            </w:r>
          </w:p>
        </w:tc>
      </w:tr>
      <w:tr w:rsidR="005508E4" w:rsidRPr="004C69E0" w14:paraId="550C099C" w14:textId="77777777" w:rsidTr="007E1FBF">
        <w:trPr>
          <w:trHeight w:val="181"/>
        </w:trPr>
        <w:tc>
          <w:tcPr>
            <w:tcW w:w="1911" w:type="dxa"/>
            <w:tcBorders>
              <w:left w:val="double" w:sz="4" w:space="0" w:color="auto"/>
            </w:tcBorders>
            <w:shd w:val="clear" w:color="auto" w:fill="F3F3F3"/>
          </w:tcPr>
          <w:p w14:paraId="4431FE2E" w14:textId="77777777" w:rsidR="005508E4" w:rsidRPr="004C69E0" w:rsidRDefault="005508E4" w:rsidP="005508E4">
            <w:pPr>
              <w:pStyle w:val="TabelleStichwrter"/>
            </w:pPr>
            <w:r w:rsidRPr="004C69E0">
              <w:t>Thema:</w:t>
            </w:r>
          </w:p>
        </w:tc>
        <w:tc>
          <w:tcPr>
            <w:tcW w:w="7584" w:type="dxa"/>
            <w:tcBorders>
              <w:right w:val="double" w:sz="4" w:space="0" w:color="auto"/>
            </w:tcBorders>
            <w:shd w:val="clear" w:color="auto" w:fill="auto"/>
          </w:tcPr>
          <w:p w14:paraId="4CF102FA" w14:textId="53819D3A" w:rsidR="005508E4" w:rsidRPr="00101370" w:rsidRDefault="005508E4" w:rsidP="005508E4">
            <w:pPr>
              <w:pStyle w:val="TabelleStichwrter"/>
            </w:pPr>
            <w:r>
              <w:rPr>
                <w:b/>
              </w:rPr>
              <w:t>P</w:t>
            </w:r>
            <w:r w:rsidRPr="009B5407">
              <w:rPr>
                <w:b/>
              </w:rPr>
              <w:t>rojektleitung</w:t>
            </w:r>
            <w:r>
              <w:rPr>
                <w:b/>
              </w:rPr>
              <w:t xml:space="preserve">  - </w:t>
            </w:r>
            <w:r>
              <w:t>Agiles Projekt (SCRUM) (DaVe) (Steuerung von Dienstleister)</w:t>
            </w:r>
          </w:p>
        </w:tc>
      </w:tr>
      <w:tr w:rsidR="005508E4" w:rsidRPr="004C69E0" w14:paraId="6EDC160F" w14:textId="77777777" w:rsidTr="007E1FBF">
        <w:trPr>
          <w:trHeight w:val="181"/>
        </w:trPr>
        <w:tc>
          <w:tcPr>
            <w:tcW w:w="1911" w:type="dxa"/>
            <w:tcBorders>
              <w:left w:val="double" w:sz="4" w:space="0" w:color="auto"/>
              <w:bottom w:val="double" w:sz="4" w:space="0" w:color="auto"/>
            </w:tcBorders>
            <w:shd w:val="clear" w:color="auto" w:fill="F3F3F3"/>
          </w:tcPr>
          <w:p w14:paraId="49D988E0"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shd w:val="clear" w:color="auto" w:fill="auto"/>
          </w:tcPr>
          <w:p w14:paraId="3964E619" w14:textId="39F3AE22" w:rsidR="005508E4" w:rsidRPr="00A55E95" w:rsidRDefault="005508E4" w:rsidP="005508E4">
            <w:pPr>
              <w:pStyle w:val="TabelleStichwrter"/>
            </w:pPr>
            <w:r w:rsidRPr="00A55E95">
              <w:t>Datenversorgung eines neuen Vertriebs- und CRM-Systems. (Massendaten-Versorgung aus einer Vielzahl liefernder Sparten-Systemen, Management der vertrieblichen Stammdaten) - Inport / Export einschl. Transformation von Daten</w:t>
            </w:r>
          </w:p>
        </w:tc>
      </w:tr>
      <w:tr w:rsidR="005508E4" w:rsidRPr="004C69E0" w14:paraId="3807EB40" w14:textId="77777777" w:rsidTr="005508E4">
        <w:trPr>
          <w:trHeight w:val="36"/>
        </w:trPr>
        <w:tc>
          <w:tcPr>
            <w:tcW w:w="9495" w:type="dxa"/>
            <w:gridSpan w:val="2"/>
            <w:tcBorders>
              <w:top w:val="double" w:sz="4" w:space="0" w:color="auto"/>
              <w:left w:val="double" w:sz="4" w:space="0" w:color="auto"/>
              <w:right w:val="double" w:sz="4" w:space="0" w:color="auto"/>
            </w:tcBorders>
            <w:shd w:val="clear" w:color="auto" w:fill="auto"/>
          </w:tcPr>
          <w:p w14:paraId="430BD56F" w14:textId="77777777" w:rsidR="005508E4" w:rsidRPr="00FD4E0D" w:rsidRDefault="005508E4" w:rsidP="005508E4">
            <w:pPr>
              <w:pStyle w:val="TabelleStichwrter"/>
              <w:rPr>
                <w:sz w:val="4"/>
                <w:szCs w:val="4"/>
              </w:rPr>
            </w:pPr>
          </w:p>
        </w:tc>
      </w:tr>
      <w:tr w:rsidR="005508E4" w:rsidRPr="004C69E0" w14:paraId="3D56C075" w14:textId="77777777" w:rsidTr="007E1FBF">
        <w:trPr>
          <w:trHeight w:val="181"/>
        </w:trPr>
        <w:tc>
          <w:tcPr>
            <w:tcW w:w="1911" w:type="dxa"/>
            <w:tcBorders>
              <w:top w:val="double" w:sz="4" w:space="0" w:color="auto"/>
              <w:left w:val="double" w:sz="4" w:space="0" w:color="auto"/>
            </w:tcBorders>
            <w:shd w:val="clear" w:color="auto" w:fill="F3F3F3"/>
          </w:tcPr>
          <w:p w14:paraId="0C473A82" w14:textId="7D7326BF" w:rsidR="005508E4" w:rsidRPr="004C69E0" w:rsidRDefault="005508E4" w:rsidP="005508E4">
            <w:pPr>
              <w:pStyle w:val="TabelleStichwrter"/>
            </w:pPr>
            <w:r>
              <w:t>seit 01.13 bis 08.14</w:t>
            </w:r>
          </w:p>
        </w:tc>
        <w:tc>
          <w:tcPr>
            <w:tcW w:w="7584" w:type="dxa"/>
            <w:tcBorders>
              <w:top w:val="double" w:sz="4" w:space="0" w:color="auto"/>
              <w:right w:val="double" w:sz="4" w:space="0" w:color="auto"/>
            </w:tcBorders>
            <w:shd w:val="clear" w:color="auto" w:fill="F3F3F3"/>
          </w:tcPr>
          <w:p w14:paraId="239C46D9" w14:textId="77777777" w:rsidR="005508E4" w:rsidRPr="00570320" w:rsidRDefault="005508E4" w:rsidP="005508E4">
            <w:pPr>
              <w:pStyle w:val="TabelleStichwrter"/>
            </w:pPr>
            <w:r w:rsidRPr="00570320">
              <w:t xml:space="preserve">Branche: </w:t>
            </w:r>
            <w:r w:rsidRPr="00570320">
              <w:rPr>
                <w:b/>
              </w:rPr>
              <w:t>Bank</w:t>
            </w:r>
          </w:p>
        </w:tc>
      </w:tr>
      <w:tr w:rsidR="005508E4" w:rsidRPr="004C69E0" w14:paraId="00F289EA" w14:textId="77777777" w:rsidTr="007E1FBF">
        <w:trPr>
          <w:trHeight w:val="181"/>
        </w:trPr>
        <w:tc>
          <w:tcPr>
            <w:tcW w:w="1911" w:type="dxa"/>
            <w:tcBorders>
              <w:left w:val="double" w:sz="4" w:space="0" w:color="auto"/>
            </w:tcBorders>
            <w:shd w:val="clear" w:color="auto" w:fill="F3F3F3"/>
          </w:tcPr>
          <w:p w14:paraId="4422293D" w14:textId="77777777" w:rsidR="005508E4" w:rsidRPr="004C69E0" w:rsidRDefault="005508E4" w:rsidP="005508E4">
            <w:pPr>
              <w:pStyle w:val="TabelleStichwrter"/>
            </w:pPr>
            <w:r w:rsidRPr="004C69E0">
              <w:t>Thema:</w:t>
            </w:r>
          </w:p>
        </w:tc>
        <w:tc>
          <w:tcPr>
            <w:tcW w:w="7584" w:type="dxa"/>
            <w:tcBorders>
              <w:right w:val="double" w:sz="4" w:space="0" w:color="auto"/>
            </w:tcBorders>
            <w:shd w:val="clear" w:color="auto" w:fill="auto"/>
          </w:tcPr>
          <w:p w14:paraId="6D94CFBD" w14:textId="2576A187" w:rsidR="005508E4" w:rsidRPr="00570320" w:rsidRDefault="005508E4" w:rsidP="005508E4">
            <w:pPr>
              <w:pStyle w:val="TabelleStichwrter"/>
            </w:pPr>
            <w:r w:rsidRPr="00570320">
              <w:rPr>
                <w:b/>
              </w:rPr>
              <w:t>BCA-Support, Tester und Testmanagement</w:t>
            </w:r>
            <w:r w:rsidRPr="00570320">
              <w:br/>
            </w:r>
            <w:r w:rsidRPr="004B56D3">
              <w:t>Vorstudie (Migration, Job-Steuerung, etc.), Aufbau JOB-Steuerung (Optimierung, Dokumentation, QS), Produktions-Vorbereitung, Migration und Produktivnahme,</w:t>
            </w:r>
            <w:r w:rsidRPr="004B56D3">
              <w:br/>
              <w:t>SAP Solution-Manager; Coaching der Kollegen  bei der Aufnahme neuer Aufgaben.</w:t>
            </w:r>
          </w:p>
        </w:tc>
      </w:tr>
      <w:tr w:rsidR="005508E4" w:rsidRPr="004C69E0" w14:paraId="2504E14C" w14:textId="77777777" w:rsidTr="007E1FBF">
        <w:trPr>
          <w:trHeight w:val="181"/>
        </w:trPr>
        <w:tc>
          <w:tcPr>
            <w:tcW w:w="1911" w:type="dxa"/>
            <w:tcBorders>
              <w:left w:val="double" w:sz="4" w:space="0" w:color="auto"/>
              <w:bottom w:val="double" w:sz="4" w:space="0" w:color="auto"/>
            </w:tcBorders>
            <w:shd w:val="clear" w:color="auto" w:fill="F3F3F3"/>
          </w:tcPr>
          <w:p w14:paraId="73A17A0C"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shd w:val="clear" w:color="auto" w:fill="auto"/>
          </w:tcPr>
          <w:p w14:paraId="14D4065D" w14:textId="77777777" w:rsidR="005508E4" w:rsidRPr="00570320" w:rsidRDefault="005508E4" w:rsidP="005508E4">
            <w:pPr>
              <w:pStyle w:val="TabelleStichwrter"/>
            </w:pPr>
            <w:r w:rsidRPr="00570320">
              <w:t xml:space="preserve">Projekt „Ablösung KONTO-VK-AST“ (Hostablösungsprojekt) </w:t>
            </w:r>
          </w:p>
        </w:tc>
      </w:tr>
      <w:tr w:rsidR="005508E4" w:rsidRPr="004C69E0" w14:paraId="32C5B54D" w14:textId="77777777" w:rsidTr="007E1FBF">
        <w:trPr>
          <w:trHeight w:val="181"/>
        </w:trPr>
        <w:tc>
          <w:tcPr>
            <w:tcW w:w="1911" w:type="dxa"/>
            <w:tcBorders>
              <w:top w:val="double" w:sz="4" w:space="0" w:color="auto"/>
              <w:left w:val="double" w:sz="4" w:space="0" w:color="auto"/>
            </w:tcBorders>
            <w:shd w:val="clear" w:color="auto" w:fill="F3F3F3"/>
          </w:tcPr>
          <w:p w14:paraId="4743ED56" w14:textId="77777777" w:rsidR="005508E4" w:rsidRPr="004C69E0" w:rsidRDefault="005508E4" w:rsidP="005508E4">
            <w:pPr>
              <w:pStyle w:val="TabelleStichwrter"/>
            </w:pPr>
            <w:r>
              <w:t>seit 11.11 bis 12.12</w:t>
            </w:r>
          </w:p>
        </w:tc>
        <w:tc>
          <w:tcPr>
            <w:tcW w:w="7584" w:type="dxa"/>
            <w:tcBorders>
              <w:top w:val="double" w:sz="4" w:space="0" w:color="auto"/>
              <w:right w:val="double" w:sz="4" w:space="0" w:color="auto"/>
            </w:tcBorders>
            <w:shd w:val="clear" w:color="auto" w:fill="F3F3F3"/>
          </w:tcPr>
          <w:p w14:paraId="13F4D616" w14:textId="77777777" w:rsidR="005508E4" w:rsidRPr="00570320" w:rsidRDefault="005508E4" w:rsidP="005508E4">
            <w:pPr>
              <w:pStyle w:val="TabelleStichwrter"/>
            </w:pPr>
            <w:r w:rsidRPr="00570320">
              <w:t xml:space="preserve">Branche: </w:t>
            </w:r>
            <w:r w:rsidRPr="00570320">
              <w:rPr>
                <w:b/>
              </w:rPr>
              <w:t>Bank</w:t>
            </w:r>
          </w:p>
        </w:tc>
      </w:tr>
      <w:tr w:rsidR="005508E4" w:rsidRPr="004C69E0" w14:paraId="327988D8" w14:textId="77777777" w:rsidTr="007E1FBF">
        <w:trPr>
          <w:trHeight w:val="181"/>
        </w:trPr>
        <w:tc>
          <w:tcPr>
            <w:tcW w:w="1911" w:type="dxa"/>
            <w:tcBorders>
              <w:left w:val="double" w:sz="4" w:space="0" w:color="auto"/>
            </w:tcBorders>
            <w:shd w:val="clear" w:color="auto" w:fill="F3F3F3"/>
          </w:tcPr>
          <w:p w14:paraId="65C9245C" w14:textId="77777777" w:rsidR="005508E4" w:rsidRPr="004C69E0" w:rsidRDefault="005508E4" w:rsidP="005508E4">
            <w:pPr>
              <w:pStyle w:val="TabelleStichwrter"/>
            </w:pPr>
            <w:r w:rsidRPr="004C69E0">
              <w:t>Thema:</w:t>
            </w:r>
          </w:p>
        </w:tc>
        <w:tc>
          <w:tcPr>
            <w:tcW w:w="7584" w:type="dxa"/>
            <w:tcBorders>
              <w:right w:val="double" w:sz="4" w:space="0" w:color="auto"/>
            </w:tcBorders>
            <w:shd w:val="clear" w:color="auto" w:fill="auto"/>
          </w:tcPr>
          <w:p w14:paraId="7084D202" w14:textId="6B583D27" w:rsidR="005508E4" w:rsidRPr="00570320" w:rsidRDefault="005508E4" w:rsidP="005508E4">
            <w:pPr>
              <w:pStyle w:val="TabelleStichwrter"/>
            </w:pPr>
            <w:r w:rsidRPr="00570320">
              <w:rPr>
                <w:b/>
              </w:rPr>
              <w:t>BCA-Support, Tester und Testmanagement</w:t>
            </w:r>
            <w:r w:rsidRPr="00570320">
              <w:rPr>
                <w:b/>
              </w:rPr>
              <w:br/>
            </w:r>
            <w:r w:rsidRPr="004B56D3">
              <w:t>Customizing/ Konfiguration von Stammmdatensystemen, Inport / Export einschl. Transformation von Daten, Aufbau der JOB-Steuerung einschl. Dokumentation und QS; Coaching;</w:t>
            </w:r>
            <w:r>
              <w:t xml:space="preserve"> </w:t>
            </w:r>
          </w:p>
        </w:tc>
      </w:tr>
      <w:tr w:rsidR="005508E4" w:rsidRPr="004C69E0" w14:paraId="60DCA22B" w14:textId="77777777" w:rsidTr="007E1FBF">
        <w:trPr>
          <w:trHeight w:val="181"/>
        </w:trPr>
        <w:tc>
          <w:tcPr>
            <w:tcW w:w="1911" w:type="dxa"/>
            <w:tcBorders>
              <w:left w:val="double" w:sz="4" w:space="0" w:color="auto"/>
              <w:bottom w:val="double" w:sz="4" w:space="0" w:color="auto"/>
            </w:tcBorders>
            <w:shd w:val="clear" w:color="auto" w:fill="F3F3F3"/>
          </w:tcPr>
          <w:p w14:paraId="7B839285"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shd w:val="clear" w:color="auto" w:fill="auto"/>
          </w:tcPr>
          <w:p w14:paraId="0198E02C" w14:textId="77777777" w:rsidR="005508E4" w:rsidRPr="00570320" w:rsidRDefault="005508E4" w:rsidP="005508E4">
            <w:pPr>
              <w:pStyle w:val="TabelleStichwrter"/>
            </w:pPr>
            <w:r w:rsidRPr="00570320">
              <w:t>Aufbau Verbundbank und weiterer Container, Nachbefüllung EAA</w:t>
            </w:r>
          </w:p>
        </w:tc>
      </w:tr>
      <w:tr w:rsidR="005508E4" w:rsidRPr="004C69E0" w14:paraId="6373B7F9" w14:textId="77777777" w:rsidTr="007E1FBF">
        <w:trPr>
          <w:trHeight w:val="181"/>
        </w:trPr>
        <w:tc>
          <w:tcPr>
            <w:tcW w:w="1911" w:type="dxa"/>
            <w:tcBorders>
              <w:top w:val="double" w:sz="4" w:space="0" w:color="auto"/>
              <w:left w:val="double" w:sz="4" w:space="0" w:color="auto"/>
            </w:tcBorders>
            <w:shd w:val="clear" w:color="auto" w:fill="F3F3F3"/>
          </w:tcPr>
          <w:p w14:paraId="0B462F95" w14:textId="77777777" w:rsidR="005508E4" w:rsidRPr="004C69E0" w:rsidRDefault="005508E4" w:rsidP="005508E4">
            <w:pPr>
              <w:pStyle w:val="TabelleStichwrter"/>
            </w:pPr>
            <w:r w:rsidRPr="004C69E0">
              <w:t xml:space="preserve">seit: </w:t>
            </w:r>
            <w:r>
              <w:t>01.11</w:t>
            </w:r>
            <w:r w:rsidRPr="004C69E0">
              <w:t xml:space="preserve"> </w:t>
            </w:r>
            <w:r>
              <w:t>b</w:t>
            </w:r>
            <w:r w:rsidRPr="004C69E0">
              <w:t>is:</w:t>
            </w:r>
            <w:r>
              <w:t xml:space="preserve"> 10.11</w:t>
            </w:r>
          </w:p>
        </w:tc>
        <w:tc>
          <w:tcPr>
            <w:tcW w:w="7584" w:type="dxa"/>
            <w:tcBorders>
              <w:top w:val="double" w:sz="4" w:space="0" w:color="auto"/>
              <w:right w:val="double" w:sz="4" w:space="0" w:color="auto"/>
            </w:tcBorders>
            <w:shd w:val="clear" w:color="auto" w:fill="F3F3F3"/>
          </w:tcPr>
          <w:p w14:paraId="1E9C0B8C" w14:textId="77777777" w:rsidR="005508E4" w:rsidRPr="00570320" w:rsidRDefault="005508E4" w:rsidP="005508E4">
            <w:pPr>
              <w:pStyle w:val="TabelleStichwrter"/>
            </w:pPr>
            <w:r w:rsidRPr="00570320">
              <w:t xml:space="preserve">Branche: </w:t>
            </w:r>
            <w:r w:rsidRPr="00570320">
              <w:rPr>
                <w:b/>
              </w:rPr>
              <w:t>Bank</w:t>
            </w:r>
          </w:p>
        </w:tc>
      </w:tr>
      <w:tr w:rsidR="005508E4" w:rsidRPr="004C69E0" w14:paraId="61114B12" w14:textId="77777777" w:rsidTr="007E1FBF">
        <w:trPr>
          <w:trHeight w:val="181"/>
        </w:trPr>
        <w:tc>
          <w:tcPr>
            <w:tcW w:w="1911" w:type="dxa"/>
            <w:tcBorders>
              <w:left w:val="double" w:sz="4" w:space="0" w:color="auto"/>
            </w:tcBorders>
            <w:shd w:val="clear" w:color="auto" w:fill="F3F3F3"/>
          </w:tcPr>
          <w:p w14:paraId="6965BB8C" w14:textId="77777777" w:rsidR="005508E4" w:rsidRPr="004C69E0" w:rsidRDefault="005508E4" w:rsidP="005508E4">
            <w:pPr>
              <w:pStyle w:val="TabelleStichwrter"/>
            </w:pPr>
            <w:r w:rsidRPr="004C69E0">
              <w:t>Thema:</w:t>
            </w:r>
          </w:p>
        </w:tc>
        <w:tc>
          <w:tcPr>
            <w:tcW w:w="7584" w:type="dxa"/>
            <w:tcBorders>
              <w:right w:val="double" w:sz="4" w:space="0" w:color="auto"/>
            </w:tcBorders>
            <w:shd w:val="clear" w:color="auto" w:fill="auto"/>
          </w:tcPr>
          <w:p w14:paraId="7ED8DFDE" w14:textId="465DEF39" w:rsidR="005508E4" w:rsidRPr="00570320" w:rsidRDefault="005508E4" w:rsidP="005508E4">
            <w:pPr>
              <w:pStyle w:val="TabelleStichwrter"/>
            </w:pPr>
            <w:r w:rsidRPr="00570320">
              <w:rPr>
                <w:b/>
              </w:rPr>
              <w:t xml:space="preserve">Teilprojektleitung </w:t>
            </w:r>
            <w:r w:rsidRPr="00570320">
              <w:br/>
            </w:r>
            <w:r w:rsidRPr="004B56D3">
              <w:t xml:space="preserve">Migration, Tagesendverarbeitung, Systemarchitektur, Produkte  CSC ADD, PRM; </w:t>
            </w:r>
            <w:r w:rsidRPr="004B56D3">
              <w:br/>
              <w:t>SAP Solution-Manager; Jobsteuerung (ControlM); Stammdatenmanagement, Coaching der Projektmitarbeiter bez. ihrer Aufgaben</w:t>
            </w:r>
          </w:p>
        </w:tc>
      </w:tr>
      <w:tr w:rsidR="005508E4" w:rsidRPr="004C69E0" w14:paraId="16B23F83" w14:textId="77777777" w:rsidTr="007E1FBF">
        <w:trPr>
          <w:trHeight w:val="181"/>
        </w:trPr>
        <w:tc>
          <w:tcPr>
            <w:tcW w:w="1911" w:type="dxa"/>
            <w:tcBorders>
              <w:left w:val="double" w:sz="4" w:space="0" w:color="auto"/>
              <w:bottom w:val="double" w:sz="4" w:space="0" w:color="auto"/>
            </w:tcBorders>
            <w:shd w:val="clear" w:color="auto" w:fill="F3F3F3"/>
          </w:tcPr>
          <w:p w14:paraId="6F79E274"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shd w:val="clear" w:color="auto" w:fill="auto"/>
          </w:tcPr>
          <w:p w14:paraId="31F17214" w14:textId="2DEFE0F8" w:rsidR="005508E4" w:rsidRPr="00570320" w:rsidRDefault="005508E4" w:rsidP="005508E4">
            <w:pPr>
              <w:pStyle w:val="TabelleStichwrter"/>
            </w:pPr>
            <w:r w:rsidRPr="00570320">
              <w:t>Migration eines hostbasierten Kontosystems auf SAP-DM</w:t>
            </w:r>
          </w:p>
        </w:tc>
      </w:tr>
      <w:tr w:rsidR="005508E4" w:rsidRPr="004C69E0" w14:paraId="38657F22" w14:textId="77777777" w:rsidTr="005508E4">
        <w:trPr>
          <w:trHeight w:val="129"/>
        </w:trPr>
        <w:tc>
          <w:tcPr>
            <w:tcW w:w="9495" w:type="dxa"/>
            <w:gridSpan w:val="2"/>
            <w:tcBorders>
              <w:top w:val="double" w:sz="4" w:space="0" w:color="auto"/>
              <w:left w:val="double" w:sz="4" w:space="0" w:color="auto"/>
              <w:right w:val="double" w:sz="4" w:space="0" w:color="auto"/>
            </w:tcBorders>
            <w:shd w:val="clear" w:color="auto" w:fill="auto"/>
          </w:tcPr>
          <w:p w14:paraId="2954E1C1" w14:textId="77777777" w:rsidR="005508E4" w:rsidRPr="00FD4E0D" w:rsidRDefault="005508E4" w:rsidP="005508E4">
            <w:pPr>
              <w:pStyle w:val="TabelleStichwrter"/>
              <w:rPr>
                <w:sz w:val="4"/>
                <w:szCs w:val="4"/>
              </w:rPr>
            </w:pPr>
          </w:p>
        </w:tc>
      </w:tr>
      <w:tr w:rsidR="005508E4" w:rsidRPr="004C69E0" w14:paraId="01079966" w14:textId="77777777" w:rsidTr="007E1FBF">
        <w:trPr>
          <w:trHeight w:val="181"/>
        </w:trPr>
        <w:tc>
          <w:tcPr>
            <w:tcW w:w="1911" w:type="dxa"/>
            <w:tcBorders>
              <w:top w:val="double" w:sz="4" w:space="0" w:color="auto"/>
              <w:left w:val="double" w:sz="4" w:space="0" w:color="auto"/>
              <w:right w:val="single" w:sz="4" w:space="0" w:color="auto"/>
            </w:tcBorders>
            <w:shd w:val="clear" w:color="auto" w:fill="F3F3F3"/>
          </w:tcPr>
          <w:p w14:paraId="4F3B3AB0" w14:textId="77777777" w:rsidR="005508E4" w:rsidRPr="004C69E0" w:rsidRDefault="005508E4" w:rsidP="005508E4">
            <w:pPr>
              <w:pStyle w:val="TabelleStichwrter"/>
            </w:pPr>
            <w:r w:rsidRPr="004C69E0">
              <w:t xml:space="preserve">seit: </w:t>
            </w:r>
            <w:r>
              <w:t>10.09</w:t>
            </w:r>
            <w:r w:rsidRPr="004C69E0">
              <w:t xml:space="preserve"> </w:t>
            </w:r>
            <w:r>
              <w:t xml:space="preserve"> b</w:t>
            </w:r>
            <w:r w:rsidRPr="004C69E0">
              <w:t>is:</w:t>
            </w:r>
            <w:r>
              <w:t xml:space="preserve"> 10.10</w:t>
            </w:r>
            <w:r w:rsidRPr="004C69E0">
              <w:t xml:space="preserve"> </w:t>
            </w:r>
          </w:p>
        </w:tc>
        <w:tc>
          <w:tcPr>
            <w:tcW w:w="7584" w:type="dxa"/>
            <w:tcBorders>
              <w:top w:val="double" w:sz="4" w:space="0" w:color="auto"/>
              <w:left w:val="single" w:sz="4" w:space="0" w:color="auto"/>
              <w:right w:val="double" w:sz="4" w:space="0" w:color="auto"/>
            </w:tcBorders>
            <w:shd w:val="clear" w:color="auto" w:fill="F3F3F3"/>
          </w:tcPr>
          <w:p w14:paraId="2E475153" w14:textId="77777777" w:rsidR="005508E4" w:rsidRPr="00570320" w:rsidRDefault="005508E4" w:rsidP="005508E4">
            <w:pPr>
              <w:pStyle w:val="TabelleStichwrter"/>
            </w:pPr>
            <w:r w:rsidRPr="00570320">
              <w:t xml:space="preserve">Branche: </w:t>
            </w:r>
            <w:r w:rsidRPr="00570320">
              <w:rPr>
                <w:b/>
              </w:rPr>
              <w:t>eCommerce</w:t>
            </w:r>
          </w:p>
        </w:tc>
      </w:tr>
      <w:tr w:rsidR="005508E4" w:rsidRPr="004C69E0" w14:paraId="440390BA" w14:textId="77777777" w:rsidTr="007E1FBF">
        <w:trPr>
          <w:trHeight w:val="181"/>
        </w:trPr>
        <w:tc>
          <w:tcPr>
            <w:tcW w:w="1911" w:type="dxa"/>
            <w:tcBorders>
              <w:left w:val="double" w:sz="4" w:space="0" w:color="auto"/>
              <w:bottom w:val="single" w:sz="4" w:space="0" w:color="auto"/>
            </w:tcBorders>
            <w:shd w:val="clear" w:color="auto" w:fill="F3F3F3"/>
          </w:tcPr>
          <w:p w14:paraId="7E6A6CF5" w14:textId="1037C0FC" w:rsidR="005508E4" w:rsidRPr="004C69E0" w:rsidRDefault="005508E4" w:rsidP="005508E4">
            <w:pPr>
              <w:pStyle w:val="TabelleStichwrter"/>
            </w:pPr>
            <w:r>
              <w:t>Thema:</w:t>
            </w:r>
          </w:p>
        </w:tc>
        <w:tc>
          <w:tcPr>
            <w:tcW w:w="7584" w:type="dxa"/>
            <w:tcBorders>
              <w:bottom w:val="single" w:sz="4" w:space="0" w:color="auto"/>
              <w:right w:val="double" w:sz="4" w:space="0" w:color="auto"/>
            </w:tcBorders>
          </w:tcPr>
          <w:p w14:paraId="53E2EF4F" w14:textId="01127C67" w:rsidR="005508E4" w:rsidRPr="004B56D3" w:rsidRDefault="005508E4" w:rsidP="005508E4">
            <w:pPr>
              <w:pStyle w:val="TabelleStichwrter"/>
              <w:rPr>
                <w:b/>
              </w:rPr>
            </w:pPr>
            <w:r w:rsidRPr="004B56D3">
              <w:rPr>
                <w:b/>
              </w:rPr>
              <w:t>Projektleitung</w:t>
            </w:r>
            <w:r w:rsidRPr="004B56D3">
              <w:rPr>
                <w:b/>
              </w:rPr>
              <w:br/>
            </w:r>
            <w:r w:rsidRPr="004B56D3">
              <w:t xml:space="preserve">Projektentwicklung, Projektplanung und Steuerung, Produkt- und Kontententwicklung, ... </w:t>
            </w:r>
          </w:p>
        </w:tc>
      </w:tr>
      <w:tr w:rsidR="005508E4" w:rsidRPr="004C69E0" w14:paraId="088DD377" w14:textId="77777777" w:rsidTr="007E1FBF">
        <w:trPr>
          <w:trHeight w:val="181"/>
        </w:trPr>
        <w:tc>
          <w:tcPr>
            <w:tcW w:w="1911" w:type="dxa"/>
            <w:tcBorders>
              <w:left w:val="double" w:sz="4" w:space="0" w:color="auto"/>
              <w:bottom w:val="double" w:sz="4" w:space="0" w:color="auto"/>
            </w:tcBorders>
            <w:shd w:val="clear" w:color="auto" w:fill="F3F3F3"/>
          </w:tcPr>
          <w:p w14:paraId="1B949308"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tcPr>
          <w:p w14:paraId="06E489F9" w14:textId="62BAA099" w:rsidR="005508E4" w:rsidRPr="00570320" w:rsidRDefault="005508E4" w:rsidP="005508E4">
            <w:pPr>
              <w:pStyle w:val="TabelleStichwrter"/>
            </w:pPr>
            <w:r w:rsidRPr="00570320">
              <w:t>Aufbau einer eCommerce-Plattform zum Vertrieb von Lernbriefen.</w:t>
            </w:r>
          </w:p>
        </w:tc>
      </w:tr>
    </w:tbl>
    <w:p w14:paraId="59F58BB4" w14:textId="77777777" w:rsidR="005508E4" w:rsidRDefault="005508E4">
      <w:r>
        <w:rPr>
          <w:bCs/>
        </w:rPr>
        <w:br w:type="page"/>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1"/>
        <w:gridCol w:w="7584"/>
      </w:tblGrid>
      <w:tr w:rsidR="005508E4" w:rsidRPr="004C69E0" w14:paraId="264BE4B9" w14:textId="77777777" w:rsidTr="007E1FBF">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43F62853" w14:textId="63F570CE" w:rsidR="005508E4" w:rsidRPr="004C69E0" w:rsidRDefault="005508E4" w:rsidP="005508E4">
            <w:pPr>
              <w:pStyle w:val="TabelleStichwrter"/>
            </w:pPr>
            <w:r w:rsidRPr="004C69E0">
              <w:lastRenderedPageBreak/>
              <w:t>seit: 01.0</w:t>
            </w:r>
            <w:r>
              <w:t>9</w:t>
            </w:r>
            <w:r w:rsidRPr="004C69E0">
              <w:t xml:space="preserve"> </w:t>
            </w:r>
            <w:r>
              <w:t>b</w:t>
            </w:r>
            <w:r w:rsidRPr="004C69E0">
              <w:t xml:space="preserve">is: </w:t>
            </w:r>
            <w:r>
              <w:t>09.09</w:t>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5575E12A" w14:textId="77777777" w:rsidR="005508E4" w:rsidRPr="00570320" w:rsidRDefault="005508E4" w:rsidP="005508E4">
            <w:pPr>
              <w:pStyle w:val="TabelleStichwrter"/>
            </w:pPr>
            <w:r w:rsidRPr="00570320">
              <w:t xml:space="preserve">Branche: </w:t>
            </w:r>
            <w:r w:rsidRPr="002D7005">
              <w:t>Fernsehsender in Mainz</w:t>
            </w:r>
          </w:p>
        </w:tc>
      </w:tr>
      <w:tr w:rsidR="005508E4" w:rsidRPr="004C69E0" w14:paraId="5856252F" w14:textId="77777777" w:rsidTr="007E1FBF">
        <w:trPr>
          <w:trHeight w:val="181"/>
        </w:trPr>
        <w:tc>
          <w:tcPr>
            <w:tcW w:w="1911" w:type="dxa"/>
            <w:tcBorders>
              <w:top w:val="single" w:sz="4" w:space="0" w:color="auto"/>
              <w:left w:val="double" w:sz="4" w:space="0" w:color="auto"/>
              <w:right w:val="single" w:sz="4" w:space="0" w:color="auto"/>
            </w:tcBorders>
            <w:shd w:val="clear" w:color="auto" w:fill="F3F3F3"/>
          </w:tcPr>
          <w:p w14:paraId="4892463A" w14:textId="77777777" w:rsidR="005508E4" w:rsidRPr="004C69E0" w:rsidRDefault="005508E4" w:rsidP="005508E4">
            <w:pPr>
              <w:pStyle w:val="TabelleStichwrter"/>
            </w:pPr>
            <w:r w:rsidRPr="004C69E0">
              <w:t>Thema:</w:t>
            </w:r>
          </w:p>
        </w:tc>
        <w:tc>
          <w:tcPr>
            <w:tcW w:w="7584" w:type="dxa"/>
            <w:tcBorders>
              <w:top w:val="single" w:sz="4" w:space="0" w:color="auto"/>
              <w:left w:val="single" w:sz="4" w:space="0" w:color="auto"/>
              <w:right w:val="double" w:sz="4" w:space="0" w:color="auto"/>
            </w:tcBorders>
            <w:shd w:val="clear" w:color="auto" w:fill="FFFFFF"/>
          </w:tcPr>
          <w:p w14:paraId="2E9D01AD" w14:textId="0097A67C" w:rsidR="005508E4" w:rsidRPr="00570320" w:rsidRDefault="005508E4" w:rsidP="005508E4">
            <w:pPr>
              <w:pStyle w:val="TabelleStichwrter"/>
            </w:pPr>
            <w:r w:rsidRPr="00570320">
              <w:rPr>
                <w:b/>
              </w:rPr>
              <w:t>Coach der Projektleitung</w:t>
            </w:r>
            <w:r w:rsidRPr="00570320">
              <w:br/>
            </w:r>
            <w:r w:rsidRPr="004B56D3">
              <w:t>Projektplanung und Steuerung, Projektcontrolling, Vorbereitung und Durchführung der Lenkungs</w:t>
            </w:r>
            <w:r>
              <w:t>-</w:t>
            </w:r>
            <w:r w:rsidRPr="004B56D3">
              <w:t>auschussitzungen, Unterstützung des Changemanagements</w:t>
            </w:r>
            <w:r>
              <w:t>,</w:t>
            </w:r>
            <w:r w:rsidRPr="004B56D3">
              <w:t xml:space="preserve"> Aufbau des Qualitäts- &amp; Testmanagements</w:t>
            </w:r>
          </w:p>
        </w:tc>
      </w:tr>
      <w:tr w:rsidR="005508E4" w:rsidRPr="004C69E0" w14:paraId="47C3B22B" w14:textId="77777777" w:rsidTr="007E1FBF">
        <w:trPr>
          <w:trHeight w:val="181"/>
        </w:trPr>
        <w:tc>
          <w:tcPr>
            <w:tcW w:w="1911" w:type="dxa"/>
            <w:tcBorders>
              <w:left w:val="double" w:sz="4" w:space="0" w:color="auto"/>
              <w:bottom w:val="double" w:sz="4" w:space="0" w:color="auto"/>
            </w:tcBorders>
            <w:shd w:val="clear" w:color="auto" w:fill="F3F3F3"/>
          </w:tcPr>
          <w:p w14:paraId="7BDD6605" w14:textId="77777777" w:rsidR="005508E4" w:rsidRPr="004C69E0" w:rsidRDefault="005508E4" w:rsidP="005508E4">
            <w:pPr>
              <w:pStyle w:val="TabelleStichwrter"/>
            </w:pPr>
            <w:r w:rsidRPr="004C69E0">
              <w:t>Projektbeschreibung:</w:t>
            </w:r>
          </w:p>
        </w:tc>
        <w:tc>
          <w:tcPr>
            <w:tcW w:w="7584" w:type="dxa"/>
            <w:tcBorders>
              <w:bottom w:val="double" w:sz="4" w:space="0" w:color="auto"/>
              <w:right w:val="double" w:sz="4" w:space="0" w:color="auto"/>
            </w:tcBorders>
          </w:tcPr>
          <w:p w14:paraId="779FC7DF" w14:textId="06EF41D7" w:rsidR="005508E4" w:rsidRPr="00570320" w:rsidRDefault="005508E4" w:rsidP="005508E4">
            <w:pPr>
              <w:pStyle w:val="MitarbeiterprofilProjekthistorieEintrge"/>
            </w:pPr>
            <w:r w:rsidRPr="00570320">
              <w:t xml:space="preserve">Aufbau und Einführung eines </w:t>
            </w:r>
            <w:r>
              <w:t xml:space="preserve">neuen </w:t>
            </w:r>
            <w:r w:rsidRPr="00570320">
              <w:t>Dispositions- und Abrechnungssystems</w:t>
            </w:r>
            <w:r>
              <w:t>.</w:t>
            </w:r>
          </w:p>
        </w:tc>
      </w:tr>
    </w:tbl>
    <w:p w14:paraId="465EF0BD" w14:textId="56FBD696" w:rsidR="007E1FBF" w:rsidRPr="005508E4" w:rsidRDefault="007E1FBF">
      <w:pPr>
        <w:rPr>
          <w:sz w:val="10"/>
          <w:szCs w:val="10"/>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1"/>
        <w:gridCol w:w="7584"/>
      </w:tblGrid>
      <w:tr w:rsidR="00770B2A" w:rsidRPr="004C69E0" w14:paraId="22DD419E" w14:textId="77777777" w:rsidTr="007E1FBF">
        <w:trPr>
          <w:trHeight w:val="181"/>
        </w:trPr>
        <w:tc>
          <w:tcPr>
            <w:tcW w:w="1911" w:type="dxa"/>
            <w:tcBorders>
              <w:top w:val="double" w:sz="4" w:space="0" w:color="auto"/>
              <w:left w:val="double" w:sz="4" w:space="0" w:color="auto"/>
            </w:tcBorders>
            <w:shd w:val="clear" w:color="auto" w:fill="F3F3F3"/>
          </w:tcPr>
          <w:p w14:paraId="3996F4B6" w14:textId="7F825760" w:rsidR="00770B2A" w:rsidRPr="004C69E0" w:rsidRDefault="00770B2A" w:rsidP="00FD4E0D">
            <w:pPr>
              <w:pStyle w:val="TabelleStichwrter"/>
            </w:pPr>
            <w:r w:rsidRPr="004C69E0">
              <w:t>seit: 0</w:t>
            </w:r>
            <w:r>
              <w:t>7</w:t>
            </w:r>
            <w:r w:rsidRPr="004C69E0">
              <w:t>.0</w:t>
            </w:r>
            <w:r>
              <w:t xml:space="preserve">8 </w:t>
            </w:r>
            <w:r w:rsidR="00926340">
              <w:t>b</w:t>
            </w:r>
            <w:r w:rsidRPr="004C69E0">
              <w:t xml:space="preserve">is: </w:t>
            </w:r>
            <w:r>
              <w:t>07.09</w:t>
            </w:r>
          </w:p>
        </w:tc>
        <w:tc>
          <w:tcPr>
            <w:tcW w:w="7584" w:type="dxa"/>
            <w:tcBorders>
              <w:top w:val="double" w:sz="4" w:space="0" w:color="auto"/>
              <w:right w:val="double" w:sz="4" w:space="0" w:color="auto"/>
            </w:tcBorders>
            <w:shd w:val="clear" w:color="auto" w:fill="F3F3F3"/>
          </w:tcPr>
          <w:p w14:paraId="6F36C2D4" w14:textId="77777777" w:rsidR="00770B2A" w:rsidRPr="00570320" w:rsidRDefault="00770B2A" w:rsidP="00FD4E0D">
            <w:pPr>
              <w:pStyle w:val="TabelleStichwrter"/>
            </w:pPr>
            <w:r w:rsidRPr="00570320">
              <w:t xml:space="preserve">Branche: </w:t>
            </w:r>
            <w:r w:rsidRPr="002D7005">
              <w:t>Handel NRW</w:t>
            </w:r>
          </w:p>
        </w:tc>
      </w:tr>
      <w:tr w:rsidR="00770B2A" w:rsidRPr="004C69E0" w14:paraId="70DBA812" w14:textId="77777777" w:rsidTr="007E1FBF">
        <w:trPr>
          <w:trHeight w:val="181"/>
        </w:trPr>
        <w:tc>
          <w:tcPr>
            <w:tcW w:w="1911" w:type="dxa"/>
            <w:tcBorders>
              <w:left w:val="double" w:sz="4" w:space="0" w:color="auto"/>
            </w:tcBorders>
            <w:shd w:val="clear" w:color="auto" w:fill="F3F3F3"/>
          </w:tcPr>
          <w:p w14:paraId="1D2B14F4" w14:textId="77777777" w:rsidR="00770B2A" w:rsidRPr="004C69E0" w:rsidRDefault="00770B2A" w:rsidP="00FD4E0D">
            <w:pPr>
              <w:pStyle w:val="TabelleStichwrter"/>
            </w:pPr>
            <w:r w:rsidRPr="004C69E0">
              <w:t>Thema:</w:t>
            </w:r>
          </w:p>
        </w:tc>
        <w:tc>
          <w:tcPr>
            <w:tcW w:w="7584" w:type="dxa"/>
            <w:tcBorders>
              <w:right w:val="double" w:sz="4" w:space="0" w:color="auto"/>
            </w:tcBorders>
            <w:shd w:val="clear" w:color="auto" w:fill="FFFFFF"/>
          </w:tcPr>
          <w:p w14:paraId="18CFA438" w14:textId="77777777" w:rsidR="00770B2A" w:rsidRPr="00570320" w:rsidRDefault="00770B2A" w:rsidP="00FD4E0D">
            <w:pPr>
              <w:pStyle w:val="TabelleStichwrter"/>
            </w:pPr>
            <w:r w:rsidRPr="00570320">
              <w:t>Projektleitung, Stammdatenmanagement</w:t>
            </w:r>
          </w:p>
        </w:tc>
      </w:tr>
      <w:tr w:rsidR="00770B2A" w:rsidRPr="004C69E0" w14:paraId="79E1FC8F" w14:textId="77777777" w:rsidTr="007E1FBF">
        <w:trPr>
          <w:trHeight w:val="181"/>
        </w:trPr>
        <w:tc>
          <w:tcPr>
            <w:tcW w:w="1911" w:type="dxa"/>
            <w:tcBorders>
              <w:left w:val="double" w:sz="4" w:space="0" w:color="auto"/>
              <w:bottom w:val="double" w:sz="4" w:space="0" w:color="auto"/>
            </w:tcBorders>
            <w:shd w:val="clear" w:color="auto" w:fill="F3F3F3"/>
          </w:tcPr>
          <w:p w14:paraId="35CBAF6E" w14:textId="77777777" w:rsidR="00770B2A" w:rsidRPr="004C69E0" w:rsidRDefault="00770B2A" w:rsidP="00FD4E0D">
            <w:pPr>
              <w:pStyle w:val="TabelleStichwrter"/>
            </w:pPr>
            <w:r w:rsidRPr="004C69E0">
              <w:t>Projektbeschreibung:</w:t>
            </w:r>
          </w:p>
        </w:tc>
        <w:tc>
          <w:tcPr>
            <w:tcW w:w="7584" w:type="dxa"/>
            <w:tcBorders>
              <w:bottom w:val="double" w:sz="4" w:space="0" w:color="auto"/>
              <w:right w:val="double" w:sz="4" w:space="0" w:color="auto"/>
            </w:tcBorders>
          </w:tcPr>
          <w:p w14:paraId="6215D039" w14:textId="00FD338B" w:rsidR="00101370" w:rsidRPr="00570320" w:rsidRDefault="00770B2A" w:rsidP="00533F6B">
            <w:pPr>
              <w:pStyle w:val="MitarbeiterprofilProjekthistorieEintrge"/>
            </w:pPr>
            <w:r w:rsidRPr="00570320">
              <w:t>Aufbau eines aktiven zentralen Artikelstammdatensatzes (SAP MM) für 2 Unternehmen des gleichen Konzerns, zur Optimierung der Beschaffungskonditionen und des Controllings der durchgeführten Einkaufs- und Verkaufsaktionen unter Nutzung bzw. Zuordnung zu den vorhandenen Lieferanten / Kreditorenstammdaten (Lieferanten &amp; Konditionsmanagement)</w:t>
            </w:r>
            <w:r w:rsidR="00441A9C">
              <w:t>; Coaching der Fachabte</w:t>
            </w:r>
            <w:r w:rsidR="00533F6B">
              <w:t>ilungsmitarbeiter.</w:t>
            </w:r>
            <w:r w:rsidR="009942D6">
              <w:t xml:space="preserve"> Erstellung von Lastenheften, Pflichtenheften, Schnittrstellendokumenmtationen, Anwenderdokumentationen. Durchführung von Schulungen. </w:t>
            </w:r>
          </w:p>
        </w:tc>
      </w:tr>
      <w:tr w:rsidR="00770B2A" w:rsidRPr="004C69E0" w14:paraId="3634973D"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21AB2D2C" w14:textId="77777777" w:rsidR="00770B2A" w:rsidRPr="004C69E0" w:rsidRDefault="00770B2A" w:rsidP="00FD4E0D">
            <w:pPr>
              <w:pStyle w:val="TabelleStichwrter"/>
            </w:pPr>
            <w:r w:rsidRPr="004C69E0">
              <w:t xml:space="preserve">seit: 01.07 Bis: </w:t>
            </w:r>
            <w:r>
              <w:t>07.08</w:t>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3EF0C7FA" w14:textId="77777777" w:rsidR="00770B2A" w:rsidRPr="004C69E0" w:rsidRDefault="00770B2A" w:rsidP="00FD4E0D">
            <w:pPr>
              <w:pStyle w:val="TabelleStichwrter"/>
            </w:pPr>
            <w:r w:rsidRPr="004C69E0">
              <w:t xml:space="preserve">Branche: </w:t>
            </w:r>
            <w:r w:rsidRPr="00230C8C">
              <w:t>Handel NRW</w:t>
            </w:r>
          </w:p>
        </w:tc>
      </w:tr>
      <w:tr w:rsidR="00770B2A" w:rsidRPr="004C69E0" w14:paraId="7484D1EF"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284"/>
        </w:trPr>
        <w:tc>
          <w:tcPr>
            <w:tcW w:w="1911" w:type="dxa"/>
            <w:tcBorders>
              <w:top w:val="single" w:sz="4" w:space="0" w:color="auto"/>
              <w:left w:val="double" w:sz="4" w:space="0" w:color="auto"/>
              <w:bottom w:val="single" w:sz="4" w:space="0" w:color="auto"/>
              <w:right w:val="single" w:sz="4" w:space="0" w:color="auto"/>
            </w:tcBorders>
            <w:shd w:val="clear" w:color="auto" w:fill="F3F3F3"/>
          </w:tcPr>
          <w:p w14:paraId="1A9ADBB3" w14:textId="77777777" w:rsidR="00770B2A" w:rsidRPr="004C69E0" w:rsidRDefault="00770B2A" w:rsidP="00FD4E0D">
            <w:pPr>
              <w:pStyle w:val="TabelleStichwrter"/>
            </w:pPr>
            <w:r w:rsidRPr="004C69E0">
              <w:t>Thema:</w:t>
            </w:r>
          </w:p>
        </w:tc>
        <w:tc>
          <w:tcPr>
            <w:tcW w:w="7584" w:type="dxa"/>
            <w:tcBorders>
              <w:top w:val="single" w:sz="4" w:space="0" w:color="auto"/>
              <w:left w:val="single" w:sz="4" w:space="0" w:color="auto"/>
              <w:bottom w:val="single" w:sz="4" w:space="0" w:color="auto"/>
              <w:right w:val="double" w:sz="4" w:space="0" w:color="auto"/>
            </w:tcBorders>
            <w:shd w:val="clear" w:color="auto" w:fill="FFFFFF"/>
          </w:tcPr>
          <w:p w14:paraId="41EB2204" w14:textId="77777777" w:rsidR="00770B2A" w:rsidRPr="00230C8C" w:rsidRDefault="00770B2A" w:rsidP="00FD4E0D">
            <w:pPr>
              <w:pStyle w:val="TabelleStichwrter"/>
            </w:pPr>
            <w:r w:rsidRPr="00230C8C">
              <w:t>Changemanagement</w:t>
            </w:r>
          </w:p>
        </w:tc>
      </w:tr>
      <w:tr w:rsidR="00770B2A" w:rsidRPr="004C69E0" w14:paraId="212D3ECF"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double" w:sz="4" w:space="0" w:color="auto"/>
              <w:right w:val="single" w:sz="4" w:space="0" w:color="auto"/>
            </w:tcBorders>
            <w:shd w:val="clear" w:color="auto" w:fill="F3F3F3"/>
          </w:tcPr>
          <w:p w14:paraId="2676BFE7" w14:textId="77777777" w:rsidR="00770B2A" w:rsidRPr="004C69E0" w:rsidRDefault="00770B2A" w:rsidP="00FD4E0D">
            <w:pPr>
              <w:pStyle w:val="TabelleStichwrter"/>
            </w:pPr>
            <w:r w:rsidRPr="004C69E0">
              <w:t>Projektbeschreibung:</w:t>
            </w:r>
          </w:p>
        </w:tc>
        <w:tc>
          <w:tcPr>
            <w:tcW w:w="7584" w:type="dxa"/>
            <w:tcBorders>
              <w:top w:val="single" w:sz="4" w:space="0" w:color="auto"/>
              <w:left w:val="single" w:sz="4" w:space="0" w:color="auto"/>
              <w:bottom w:val="double" w:sz="4" w:space="0" w:color="auto"/>
              <w:right w:val="double" w:sz="4" w:space="0" w:color="auto"/>
            </w:tcBorders>
          </w:tcPr>
          <w:p w14:paraId="627442A2" w14:textId="4BDE1EBF" w:rsidR="00770B2A" w:rsidRPr="00D33ADB" w:rsidRDefault="00770B2A" w:rsidP="00533F6B">
            <w:pPr>
              <w:pStyle w:val="MitarbeiterprofilProjekthistorieEintrge"/>
            </w:pPr>
            <w:r w:rsidRPr="00D33ADB">
              <w:t>Begleitung des Changeprozesses beim Rollout von neuem Filialsystem:</w:t>
            </w:r>
            <w:r w:rsidRPr="00D33ADB">
              <w:br/>
              <w:t>St</w:t>
            </w:r>
            <w:r w:rsidR="000E2404" w:rsidRPr="00D33ADB">
              <w:t>r</w:t>
            </w:r>
            <w:r w:rsidRPr="00D33ADB">
              <w:t xml:space="preserve">ategische Konzeption der CM-Aufgaben, Aufbau Intranet, Planung </w:t>
            </w:r>
            <w:r w:rsidR="006659B9">
              <w:t xml:space="preserve">und Durchführung </w:t>
            </w:r>
            <w:r w:rsidRPr="00D33ADB">
              <w:t>von Schulung</w:t>
            </w:r>
            <w:r w:rsidR="006659B9">
              <w:t>en</w:t>
            </w:r>
            <w:r w:rsidRPr="00D33ADB">
              <w:t>, Issuemanagement</w:t>
            </w:r>
            <w:r w:rsidR="00533F6B">
              <w:t xml:space="preserve">; </w:t>
            </w:r>
            <w:r w:rsidRPr="00D33ADB">
              <w:t xml:space="preserve">Begleitung des Zentralen Einkaufs bei der Einkaufsabwicklung mit einem Geschäftspartner </w:t>
            </w:r>
            <w:r w:rsidR="000E2404" w:rsidRPr="00D33ADB">
              <w:t xml:space="preserve">in </w:t>
            </w:r>
            <w:r w:rsidRPr="00D33ADB">
              <w:t xml:space="preserve">Hong-Kong: </w:t>
            </w:r>
            <w:r w:rsidRPr="00D33ADB">
              <w:br/>
            </w:r>
            <w:r w:rsidR="00992D08">
              <w:t>K</w:t>
            </w:r>
            <w:r w:rsidRPr="00D33ADB">
              <w:t xml:space="preserve">ommunikation mit den Projektpartnern (Vertretung in Hong-Kong, </w:t>
            </w:r>
            <w:r w:rsidRPr="00D33ADB">
              <w:br/>
              <w:t xml:space="preserve">Zentralendienstleisters, Einkauf der angeschlossenen Unternehmen), </w:t>
            </w:r>
            <w:r w:rsidRPr="00D33ADB">
              <w:br/>
              <w:t>Issuemanagement, Releaseplanung, Statistiken für das Management</w:t>
            </w:r>
          </w:p>
        </w:tc>
      </w:tr>
      <w:tr w:rsidR="00770B2A" w:rsidRPr="004C69E0" w14:paraId="3A7B0ACB"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5FCF4BA3" w14:textId="77777777" w:rsidR="00770B2A" w:rsidRPr="004C69E0" w:rsidRDefault="00770B2A" w:rsidP="00FD4E0D">
            <w:pPr>
              <w:pStyle w:val="TabelleStichwrter"/>
            </w:pPr>
            <w:r w:rsidRPr="004C69E0">
              <w:t xml:space="preserve">seit: 05.06 Bis: </w:t>
            </w:r>
            <w:r>
              <w:t>07.09</w:t>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2E958E26" w14:textId="77777777" w:rsidR="00770B2A" w:rsidRPr="00D33ADB" w:rsidRDefault="00770B2A" w:rsidP="00FD4E0D">
            <w:pPr>
              <w:pStyle w:val="TabelleStichwrter"/>
            </w:pPr>
            <w:r w:rsidRPr="00D33ADB">
              <w:t xml:space="preserve">Branche: </w:t>
            </w:r>
            <w:r w:rsidRPr="00230C8C">
              <w:t>Handel NRW</w:t>
            </w:r>
          </w:p>
        </w:tc>
      </w:tr>
      <w:tr w:rsidR="00770B2A" w:rsidRPr="004C69E0" w14:paraId="35F13DFB"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single" w:sz="4" w:space="0" w:color="auto"/>
              <w:right w:val="single" w:sz="4" w:space="0" w:color="auto"/>
            </w:tcBorders>
            <w:shd w:val="clear" w:color="auto" w:fill="F3F3F3"/>
          </w:tcPr>
          <w:p w14:paraId="1D59D00F" w14:textId="77777777" w:rsidR="00770B2A" w:rsidRPr="004C69E0" w:rsidRDefault="00770B2A" w:rsidP="00FD4E0D">
            <w:pPr>
              <w:pStyle w:val="TabelleStichwrter"/>
            </w:pPr>
            <w:r w:rsidRPr="004C69E0">
              <w:t>Thema:</w:t>
            </w:r>
          </w:p>
        </w:tc>
        <w:tc>
          <w:tcPr>
            <w:tcW w:w="7584" w:type="dxa"/>
            <w:tcBorders>
              <w:top w:val="single" w:sz="4" w:space="0" w:color="auto"/>
              <w:left w:val="single" w:sz="4" w:space="0" w:color="auto"/>
              <w:bottom w:val="single" w:sz="4" w:space="0" w:color="auto"/>
              <w:right w:val="double" w:sz="4" w:space="0" w:color="auto"/>
            </w:tcBorders>
            <w:shd w:val="clear" w:color="auto" w:fill="FFFFFF"/>
          </w:tcPr>
          <w:p w14:paraId="198F9FC6" w14:textId="77777777" w:rsidR="00770B2A" w:rsidRPr="00230C8C" w:rsidRDefault="00770B2A" w:rsidP="00FD4E0D">
            <w:pPr>
              <w:pStyle w:val="TabelleStichwrter"/>
            </w:pPr>
            <w:r w:rsidRPr="00230C8C">
              <w:t xml:space="preserve">Qualitätsmanagement, Coaching, Entwicklungsnahes Testen </w:t>
            </w:r>
          </w:p>
        </w:tc>
      </w:tr>
      <w:tr w:rsidR="00770B2A" w:rsidRPr="004C69E0" w14:paraId="402F7241"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double" w:sz="4" w:space="0" w:color="auto"/>
              <w:right w:val="single" w:sz="4" w:space="0" w:color="auto"/>
            </w:tcBorders>
            <w:shd w:val="clear" w:color="auto" w:fill="F3F3F3"/>
          </w:tcPr>
          <w:p w14:paraId="02E391DD" w14:textId="77777777" w:rsidR="00770B2A" w:rsidRPr="004C69E0" w:rsidRDefault="00770B2A" w:rsidP="00FD4E0D">
            <w:pPr>
              <w:pStyle w:val="TabelleStichwrter"/>
            </w:pPr>
            <w:r w:rsidRPr="004C69E0">
              <w:t>Projektbeschreibung:</w:t>
            </w:r>
          </w:p>
        </w:tc>
        <w:tc>
          <w:tcPr>
            <w:tcW w:w="7584" w:type="dxa"/>
            <w:tcBorders>
              <w:top w:val="single" w:sz="4" w:space="0" w:color="auto"/>
              <w:left w:val="single" w:sz="4" w:space="0" w:color="auto"/>
              <w:bottom w:val="double" w:sz="4" w:space="0" w:color="auto"/>
              <w:right w:val="double" w:sz="4" w:space="0" w:color="auto"/>
            </w:tcBorders>
          </w:tcPr>
          <w:p w14:paraId="6F5F904B" w14:textId="26A3A0DD" w:rsidR="00770B2A" w:rsidRPr="00D33ADB" w:rsidRDefault="00770B2A" w:rsidP="00533F6B">
            <w:pPr>
              <w:pStyle w:val="MitarbeiterprofilProjekthistorieEintrge"/>
            </w:pPr>
            <w:r w:rsidRPr="00D33ADB">
              <w:t xml:space="preserve">Begleitung eines umfangreichen Projektes im zentralen Einkauf </w:t>
            </w:r>
            <w:r w:rsidR="00230C8C">
              <w:t xml:space="preserve"> </w:t>
            </w:r>
            <w:r w:rsidRPr="00D33ADB">
              <w:t>(SAP-RETAIL):</w:t>
            </w:r>
            <w:r w:rsidR="00D61880" w:rsidRPr="00D33ADB">
              <w:t xml:space="preserve"> </w:t>
            </w:r>
            <w:r w:rsidRPr="00D33ADB">
              <w:br/>
              <w:t>Controlling von Einkaufskonditionen auf Lieferanten und Artikelebene.</w:t>
            </w:r>
          </w:p>
        </w:tc>
      </w:tr>
      <w:tr w:rsidR="007E1FBF" w:rsidRPr="004C69E0" w14:paraId="274896FB" w14:textId="77777777" w:rsidTr="005508E4">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64"/>
        </w:trPr>
        <w:tc>
          <w:tcPr>
            <w:tcW w:w="9495" w:type="dxa"/>
            <w:gridSpan w:val="2"/>
            <w:tcBorders>
              <w:top w:val="double" w:sz="4" w:space="0" w:color="auto"/>
              <w:left w:val="double" w:sz="4" w:space="0" w:color="auto"/>
              <w:bottom w:val="single" w:sz="4" w:space="0" w:color="auto"/>
              <w:right w:val="double" w:sz="4" w:space="0" w:color="auto"/>
            </w:tcBorders>
            <w:shd w:val="clear" w:color="auto" w:fill="auto"/>
          </w:tcPr>
          <w:p w14:paraId="43B58F55" w14:textId="77777777" w:rsidR="007E1FBF" w:rsidRPr="00731818" w:rsidRDefault="007E1FBF" w:rsidP="00FD4E0D">
            <w:pPr>
              <w:pStyle w:val="TabelleStichwrter"/>
              <w:rPr>
                <w:sz w:val="4"/>
                <w:szCs w:val="4"/>
              </w:rPr>
            </w:pPr>
          </w:p>
        </w:tc>
      </w:tr>
      <w:tr w:rsidR="00BE7581" w:rsidRPr="004C69E0" w14:paraId="36E783B8"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773EEC78" w14:textId="77777777" w:rsidR="00BE7581" w:rsidRPr="004C69E0" w:rsidRDefault="00BE7581" w:rsidP="00FD4E0D">
            <w:pPr>
              <w:pStyle w:val="TabelleStichwrter"/>
            </w:pPr>
            <w:r w:rsidRPr="004C69E0">
              <w:t>Von: 10.05 Bis: 12.05</w:t>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4402B506" w14:textId="728748D2" w:rsidR="00BE7581" w:rsidRPr="00D33ADB" w:rsidRDefault="00BE7581" w:rsidP="00FD4E0D">
            <w:pPr>
              <w:pStyle w:val="TabelleStichwrter"/>
            </w:pPr>
            <w:r w:rsidRPr="00D33ADB">
              <w:t xml:space="preserve">Branche: </w:t>
            </w:r>
            <w:r w:rsidR="000E2404" w:rsidRPr="00230C8C">
              <w:t>Versicherung</w:t>
            </w:r>
            <w:r w:rsidRPr="00230C8C">
              <w:t xml:space="preserve"> (Schweiz)</w:t>
            </w:r>
          </w:p>
        </w:tc>
      </w:tr>
      <w:tr w:rsidR="00BE7581" w:rsidRPr="004C69E0" w14:paraId="4F58EFFF"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single" w:sz="4" w:space="0" w:color="auto"/>
              <w:right w:val="single" w:sz="4" w:space="0" w:color="auto"/>
            </w:tcBorders>
            <w:shd w:val="clear" w:color="auto" w:fill="F3F3F3"/>
          </w:tcPr>
          <w:p w14:paraId="6AB4E9D5" w14:textId="77777777" w:rsidR="00BE7581" w:rsidRPr="004C69E0" w:rsidRDefault="00BE7581" w:rsidP="00FD4E0D">
            <w:pPr>
              <w:pStyle w:val="TabelleStichwrter"/>
            </w:pPr>
            <w:r w:rsidRPr="004C69E0">
              <w:t>Thema:</w:t>
            </w:r>
          </w:p>
        </w:tc>
        <w:tc>
          <w:tcPr>
            <w:tcW w:w="7584" w:type="dxa"/>
            <w:tcBorders>
              <w:top w:val="single" w:sz="4" w:space="0" w:color="auto"/>
              <w:left w:val="single" w:sz="4" w:space="0" w:color="auto"/>
              <w:bottom w:val="single" w:sz="4" w:space="0" w:color="auto"/>
              <w:right w:val="double" w:sz="4" w:space="0" w:color="auto"/>
            </w:tcBorders>
            <w:shd w:val="clear" w:color="auto" w:fill="FFFFFF"/>
          </w:tcPr>
          <w:p w14:paraId="397B6EDD" w14:textId="77777777" w:rsidR="00BE7581" w:rsidRPr="00230C8C" w:rsidRDefault="00BE7581" w:rsidP="00FD4E0D">
            <w:pPr>
              <w:pStyle w:val="TabelleStichwrter"/>
            </w:pPr>
            <w:r w:rsidRPr="00230C8C">
              <w:t xml:space="preserve">Change- &amp; Qualitätsmanagement </w:t>
            </w:r>
          </w:p>
        </w:tc>
      </w:tr>
      <w:tr w:rsidR="00BE7581" w:rsidRPr="004C69E0" w14:paraId="73C6B74B"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double" w:sz="4" w:space="0" w:color="auto"/>
              <w:right w:val="single" w:sz="4" w:space="0" w:color="auto"/>
            </w:tcBorders>
            <w:shd w:val="clear" w:color="auto" w:fill="F3F3F3"/>
          </w:tcPr>
          <w:p w14:paraId="21FBF011" w14:textId="77777777" w:rsidR="00BE7581" w:rsidRPr="004C69E0" w:rsidRDefault="00BE7581" w:rsidP="00FD4E0D">
            <w:pPr>
              <w:pStyle w:val="TabelleStichwrter"/>
            </w:pPr>
            <w:r w:rsidRPr="004C69E0">
              <w:t>Projektbeschreibung:</w:t>
            </w:r>
          </w:p>
        </w:tc>
        <w:tc>
          <w:tcPr>
            <w:tcW w:w="7584" w:type="dxa"/>
            <w:tcBorders>
              <w:top w:val="single" w:sz="4" w:space="0" w:color="auto"/>
              <w:left w:val="single" w:sz="4" w:space="0" w:color="auto"/>
              <w:bottom w:val="double" w:sz="4" w:space="0" w:color="auto"/>
              <w:right w:val="double" w:sz="4" w:space="0" w:color="auto"/>
            </w:tcBorders>
          </w:tcPr>
          <w:p w14:paraId="59357B44" w14:textId="5E460941" w:rsidR="00BE7581" w:rsidRPr="00D33ADB" w:rsidRDefault="00BE7581" w:rsidP="00BE7581">
            <w:pPr>
              <w:spacing w:before="60" w:after="60"/>
              <w:rPr>
                <w:sz w:val="20"/>
                <w:szCs w:val="20"/>
              </w:rPr>
            </w:pPr>
            <w:r w:rsidRPr="00D33ADB">
              <w:rPr>
                <w:sz w:val="20"/>
                <w:szCs w:val="20"/>
              </w:rPr>
              <w:t xml:space="preserve">Erstellung eines Vorgehenskonzeptes zur Anbindung des SAP- Competence Centers an den Change-Management- &amp; Qualitätssicherungs-Prozess (Rollen, </w:t>
            </w:r>
            <w:proofErr w:type="spellStart"/>
            <w:r w:rsidRPr="00D33ADB">
              <w:rPr>
                <w:sz w:val="20"/>
                <w:szCs w:val="20"/>
              </w:rPr>
              <w:t>Kommunika</w:t>
            </w:r>
            <w:r w:rsidR="00FA57C2" w:rsidRPr="00D33ADB">
              <w:rPr>
                <w:sz w:val="20"/>
                <w:szCs w:val="20"/>
              </w:rPr>
              <w:t>-</w:t>
            </w:r>
            <w:r w:rsidRPr="00D33ADB">
              <w:rPr>
                <w:sz w:val="20"/>
                <w:szCs w:val="20"/>
              </w:rPr>
              <w:t>tionsmittel</w:t>
            </w:r>
            <w:proofErr w:type="spellEnd"/>
            <w:r w:rsidRPr="00D33ADB">
              <w:rPr>
                <w:sz w:val="20"/>
                <w:szCs w:val="20"/>
              </w:rPr>
              <w:t xml:space="preserve">, Geschäftsprozesse, Schulungen, Coaching des </w:t>
            </w:r>
            <w:proofErr w:type="spellStart"/>
            <w:r w:rsidRPr="00D33ADB">
              <w:rPr>
                <w:sz w:val="20"/>
                <w:szCs w:val="20"/>
              </w:rPr>
              <w:t>Keypersonals</w:t>
            </w:r>
            <w:proofErr w:type="spellEnd"/>
            <w:r w:rsidRPr="00D33ADB">
              <w:rPr>
                <w:sz w:val="20"/>
                <w:szCs w:val="20"/>
              </w:rPr>
              <w:t>)</w:t>
            </w:r>
          </w:p>
        </w:tc>
      </w:tr>
      <w:tr w:rsidR="007E1FBF" w:rsidRPr="004C69E0" w14:paraId="4DB55C1A" w14:textId="77777777" w:rsidTr="00944931">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9495" w:type="dxa"/>
            <w:gridSpan w:val="2"/>
            <w:tcBorders>
              <w:top w:val="double" w:sz="4" w:space="0" w:color="auto"/>
              <w:left w:val="double" w:sz="4" w:space="0" w:color="auto"/>
              <w:bottom w:val="single" w:sz="4" w:space="0" w:color="auto"/>
              <w:right w:val="double" w:sz="4" w:space="0" w:color="auto"/>
            </w:tcBorders>
            <w:shd w:val="clear" w:color="auto" w:fill="auto"/>
          </w:tcPr>
          <w:p w14:paraId="3BDDF965" w14:textId="77777777" w:rsidR="007E1FBF" w:rsidRPr="00731818" w:rsidRDefault="007E1FBF" w:rsidP="00FD4E0D">
            <w:pPr>
              <w:pStyle w:val="TabelleStichwrter"/>
              <w:rPr>
                <w:sz w:val="4"/>
                <w:szCs w:val="4"/>
              </w:rPr>
            </w:pPr>
          </w:p>
        </w:tc>
      </w:tr>
      <w:tr w:rsidR="00BE7581" w:rsidRPr="004C69E0" w14:paraId="68A30D3B"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29729F0D" w14:textId="77777777" w:rsidR="00BE7581" w:rsidRPr="004C69E0" w:rsidRDefault="00BE7581" w:rsidP="00FD4E0D">
            <w:pPr>
              <w:pStyle w:val="TabelleStichwrter"/>
            </w:pPr>
            <w:r w:rsidRPr="004C69E0">
              <w:t xml:space="preserve">Von: </w:t>
            </w:r>
            <w:r w:rsidRPr="004C69E0">
              <w:fldChar w:fldCharType="begin">
                <w:ffData>
                  <w:name w:val="Text50"/>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07.05</w:t>
            </w:r>
            <w:r w:rsidRPr="004C69E0">
              <w:fldChar w:fldCharType="end"/>
            </w:r>
            <w:r w:rsidRPr="004C69E0">
              <w:t xml:space="preserve"> Bis: </w:t>
            </w:r>
            <w:r w:rsidRPr="004C69E0">
              <w:fldChar w:fldCharType="begin">
                <w:ffData>
                  <w:name w:val="Text51"/>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08.05</w:t>
            </w:r>
            <w:r w:rsidRPr="004C69E0">
              <w:fldChar w:fldCharType="end"/>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2D4C714B" w14:textId="77777777" w:rsidR="00BE7581" w:rsidRPr="00D33ADB" w:rsidRDefault="00BE7581" w:rsidP="00FD4E0D">
            <w:pPr>
              <w:pStyle w:val="TabelleStichwrter"/>
            </w:pPr>
            <w:r w:rsidRPr="00D33ADB">
              <w:t xml:space="preserve">Branche: </w:t>
            </w:r>
            <w:r w:rsidRPr="00230C8C">
              <w:fldChar w:fldCharType="begin">
                <w:ffData>
                  <w:name w:val="Text30"/>
                  <w:enabled/>
                  <w:calcOnExit w:val="0"/>
                  <w:textInput/>
                </w:ffData>
              </w:fldChar>
            </w:r>
            <w:bookmarkStart w:id="0" w:name="Text30"/>
            <w:r w:rsidRPr="00230C8C">
              <w:instrText xml:space="preserve"> </w:instrText>
            </w:r>
            <w:r w:rsidR="001C18A3" w:rsidRPr="00230C8C">
              <w:instrText>FORMTEXT</w:instrText>
            </w:r>
            <w:r w:rsidRPr="00230C8C">
              <w:instrText xml:space="preserve"> </w:instrText>
            </w:r>
            <w:r w:rsidRPr="00230C8C">
              <w:fldChar w:fldCharType="separate"/>
            </w:r>
            <w:r w:rsidRPr="00230C8C">
              <w:t>Softwarehersteller</w:t>
            </w:r>
            <w:r w:rsidRPr="00230C8C">
              <w:fldChar w:fldCharType="end"/>
            </w:r>
            <w:bookmarkEnd w:id="0"/>
            <w:r w:rsidRPr="00D33ADB">
              <w:t xml:space="preserve"> (SAP Walldorf)</w:t>
            </w:r>
          </w:p>
        </w:tc>
      </w:tr>
      <w:tr w:rsidR="00BE7581" w:rsidRPr="004C69E0" w14:paraId="2DC49230"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single" w:sz="4" w:space="0" w:color="auto"/>
              <w:right w:val="single" w:sz="4" w:space="0" w:color="auto"/>
            </w:tcBorders>
            <w:shd w:val="clear" w:color="auto" w:fill="F3F3F3"/>
          </w:tcPr>
          <w:p w14:paraId="523F791C" w14:textId="77777777" w:rsidR="00BE7581" w:rsidRPr="004C69E0" w:rsidRDefault="00BE7581" w:rsidP="00FD4E0D">
            <w:pPr>
              <w:pStyle w:val="TabelleStichwrter"/>
            </w:pPr>
            <w:r w:rsidRPr="004C69E0">
              <w:t>Thema:</w:t>
            </w:r>
          </w:p>
        </w:tc>
        <w:tc>
          <w:tcPr>
            <w:tcW w:w="7584" w:type="dxa"/>
            <w:tcBorders>
              <w:top w:val="single" w:sz="4" w:space="0" w:color="auto"/>
              <w:left w:val="single" w:sz="4" w:space="0" w:color="auto"/>
              <w:bottom w:val="single" w:sz="4" w:space="0" w:color="auto"/>
              <w:right w:val="double" w:sz="4" w:space="0" w:color="auto"/>
            </w:tcBorders>
            <w:shd w:val="clear" w:color="auto" w:fill="FFFFFF"/>
          </w:tcPr>
          <w:p w14:paraId="6815F77E" w14:textId="77777777" w:rsidR="00BE7581" w:rsidRPr="00230C8C" w:rsidRDefault="00BE7581" w:rsidP="00FD4E0D">
            <w:pPr>
              <w:pStyle w:val="TabelleStichwrter"/>
            </w:pPr>
            <w:r w:rsidRPr="00230C8C">
              <w:t>Qualitätssicherung</w:t>
            </w:r>
          </w:p>
        </w:tc>
      </w:tr>
      <w:tr w:rsidR="00BE7581" w:rsidRPr="004C69E0" w14:paraId="14C87F4A"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double" w:sz="4" w:space="0" w:color="auto"/>
              <w:right w:val="single" w:sz="4" w:space="0" w:color="auto"/>
            </w:tcBorders>
            <w:shd w:val="clear" w:color="auto" w:fill="F3F3F3"/>
          </w:tcPr>
          <w:p w14:paraId="6929071D" w14:textId="77777777" w:rsidR="00BE7581" w:rsidRPr="004C69E0" w:rsidRDefault="00BE7581" w:rsidP="00FD4E0D">
            <w:pPr>
              <w:pStyle w:val="TabelleStichwrter"/>
            </w:pPr>
            <w:r w:rsidRPr="004C69E0">
              <w:t>Projektbeschreibung:</w:t>
            </w:r>
          </w:p>
        </w:tc>
        <w:tc>
          <w:tcPr>
            <w:tcW w:w="7584" w:type="dxa"/>
            <w:tcBorders>
              <w:top w:val="single" w:sz="4" w:space="0" w:color="auto"/>
              <w:left w:val="single" w:sz="4" w:space="0" w:color="auto"/>
              <w:bottom w:val="double" w:sz="4" w:space="0" w:color="auto"/>
              <w:right w:val="double" w:sz="4" w:space="0" w:color="auto"/>
            </w:tcBorders>
          </w:tcPr>
          <w:p w14:paraId="6602CEE8" w14:textId="18AA6D04" w:rsidR="00BE7581" w:rsidRPr="00D33ADB" w:rsidRDefault="00BE7581" w:rsidP="00BE7581">
            <w:pPr>
              <w:spacing w:before="60" w:after="60"/>
              <w:rPr>
                <w:sz w:val="20"/>
                <w:szCs w:val="20"/>
              </w:rPr>
            </w:pPr>
            <w:r w:rsidRPr="00D33ADB">
              <w:rPr>
                <w:sz w:val="20"/>
                <w:szCs w:val="20"/>
              </w:rPr>
              <w:t xml:space="preserve">Testen verschiedener Funktionen in SAP FS-AM 4.0 einschließlich des </w:t>
            </w:r>
            <w:proofErr w:type="gramStart"/>
            <w:r w:rsidRPr="00D33ADB">
              <w:rPr>
                <w:sz w:val="20"/>
                <w:szCs w:val="20"/>
              </w:rPr>
              <w:t>Customizings</w:t>
            </w:r>
            <w:r w:rsidR="004B56D3">
              <w:rPr>
                <w:sz w:val="20"/>
                <w:szCs w:val="20"/>
              </w:rPr>
              <w:t xml:space="preserve">  (</w:t>
            </w:r>
            <w:proofErr w:type="gramEnd"/>
            <w:r w:rsidR="004B56D3">
              <w:rPr>
                <w:sz w:val="20"/>
                <w:szCs w:val="20"/>
              </w:rPr>
              <w:t>Konfiguration)</w:t>
            </w:r>
          </w:p>
        </w:tc>
      </w:tr>
      <w:tr w:rsidR="007E1FBF" w:rsidRPr="004C69E0" w14:paraId="19AE4802" w14:textId="77777777" w:rsidTr="00600F74">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9495" w:type="dxa"/>
            <w:gridSpan w:val="2"/>
            <w:tcBorders>
              <w:top w:val="double" w:sz="4" w:space="0" w:color="auto"/>
              <w:left w:val="double" w:sz="4" w:space="0" w:color="auto"/>
              <w:bottom w:val="single" w:sz="4" w:space="0" w:color="auto"/>
              <w:right w:val="double" w:sz="4" w:space="0" w:color="auto"/>
            </w:tcBorders>
            <w:shd w:val="clear" w:color="auto" w:fill="auto"/>
          </w:tcPr>
          <w:p w14:paraId="69B68236" w14:textId="77777777" w:rsidR="007E1FBF" w:rsidRPr="00731818" w:rsidRDefault="007E1FBF" w:rsidP="00FD4E0D">
            <w:pPr>
              <w:pStyle w:val="TabelleStichwrter"/>
              <w:rPr>
                <w:sz w:val="4"/>
                <w:szCs w:val="4"/>
              </w:rPr>
            </w:pPr>
          </w:p>
        </w:tc>
      </w:tr>
      <w:tr w:rsidR="00BE7581" w:rsidRPr="004C69E0" w14:paraId="6DC76691"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double" w:sz="4" w:space="0" w:color="auto"/>
              <w:left w:val="double" w:sz="4" w:space="0" w:color="auto"/>
              <w:bottom w:val="single" w:sz="4" w:space="0" w:color="auto"/>
              <w:right w:val="single" w:sz="4" w:space="0" w:color="auto"/>
            </w:tcBorders>
            <w:shd w:val="clear" w:color="auto" w:fill="F3F3F3"/>
          </w:tcPr>
          <w:p w14:paraId="6AC7E7A9" w14:textId="77777777" w:rsidR="00BE7581" w:rsidRPr="004C69E0" w:rsidRDefault="00BE7581" w:rsidP="00FD4E0D">
            <w:pPr>
              <w:pStyle w:val="TabelleStichwrter"/>
            </w:pPr>
            <w:r w:rsidRPr="004C69E0">
              <w:t xml:space="preserve">Von: </w:t>
            </w:r>
            <w:r w:rsidRPr="004C69E0">
              <w:fldChar w:fldCharType="begin">
                <w:ffData>
                  <w:name w:val=""/>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03.05.</w:t>
            </w:r>
            <w:r w:rsidRPr="004C69E0">
              <w:fldChar w:fldCharType="end"/>
            </w:r>
            <w:r w:rsidRPr="004C69E0">
              <w:t xml:space="preserve"> Bis: </w:t>
            </w:r>
            <w:r w:rsidRPr="004C69E0">
              <w:fldChar w:fldCharType="begin">
                <w:ffData>
                  <w:name w:val="Text51"/>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06.05</w:t>
            </w:r>
            <w:r w:rsidRPr="004C69E0">
              <w:fldChar w:fldCharType="end"/>
            </w:r>
          </w:p>
        </w:tc>
        <w:tc>
          <w:tcPr>
            <w:tcW w:w="7584" w:type="dxa"/>
            <w:tcBorders>
              <w:top w:val="double" w:sz="4" w:space="0" w:color="auto"/>
              <w:left w:val="single" w:sz="4" w:space="0" w:color="auto"/>
              <w:bottom w:val="single" w:sz="4" w:space="0" w:color="auto"/>
              <w:right w:val="double" w:sz="4" w:space="0" w:color="auto"/>
            </w:tcBorders>
            <w:shd w:val="clear" w:color="auto" w:fill="F3F3F3"/>
          </w:tcPr>
          <w:p w14:paraId="120F3DED" w14:textId="77777777" w:rsidR="00BE7581" w:rsidRPr="00D33ADB" w:rsidRDefault="00BE7581" w:rsidP="00FD4E0D">
            <w:pPr>
              <w:pStyle w:val="TabelleStichwrter"/>
            </w:pPr>
            <w:r w:rsidRPr="00D33ADB">
              <w:t xml:space="preserve">Branche: </w:t>
            </w:r>
            <w:r w:rsidRPr="00230C8C">
              <w:fldChar w:fldCharType="begin">
                <w:ffData>
                  <w:name w:val="Text34"/>
                  <w:enabled/>
                  <w:calcOnExit w:val="0"/>
                  <w:textInput/>
                </w:ffData>
              </w:fldChar>
            </w:r>
            <w:bookmarkStart w:id="1" w:name="Text34"/>
            <w:r w:rsidRPr="00230C8C">
              <w:instrText xml:space="preserve"> </w:instrText>
            </w:r>
            <w:r w:rsidR="001C18A3" w:rsidRPr="00230C8C">
              <w:instrText>FORMTEXT</w:instrText>
            </w:r>
            <w:r w:rsidRPr="00230C8C">
              <w:instrText xml:space="preserve"> </w:instrText>
            </w:r>
            <w:r w:rsidRPr="00230C8C">
              <w:fldChar w:fldCharType="separate"/>
            </w:r>
            <w:r w:rsidRPr="00230C8C">
              <w:t>Versicherung</w:t>
            </w:r>
            <w:r w:rsidRPr="00230C8C">
              <w:fldChar w:fldCharType="end"/>
            </w:r>
            <w:bookmarkEnd w:id="1"/>
            <w:r w:rsidRPr="00D33ADB">
              <w:t xml:space="preserve"> (Schweiz)</w:t>
            </w:r>
          </w:p>
        </w:tc>
      </w:tr>
      <w:tr w:rsidR="00BE7581" w:rsidRPr="004C69E0" w14:paraId="438CC66F"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single" w:sz="4" w:space="0" w:color="auto"/>
              <w:right w:val="single" w:sz="4" w:space="0" w:color="auto"/>
            </w:tcBorders>
            <w:shd w:val="clear" w:color="auto" w:fill="F3F3F3"/>
          </w:tcPr>
          <w:p w14:paraId="15B6AEBB" w14:textId="77777777" w:rsidR="00BE7581" w:rsidRPr="004C69E0" w:rsidRDefault="00BE7581" w:rsidP="00FD4E0D">
            <w:pPr>
              <w:pStyle w:val="TabelleStichwrter"/>
            </w:pPr>
            <w:r w:rsidRPr="004C69E0">
              <w:t>Thema:</w:t>
            </w:r>
          </w:p>
        </w:tc>
        <w:tc>
          <w:tcPr>
            <w:tcW w:w="7584" w:type="dxa"/>
            <w:tcBorders>
              <w:top w:val="single" w:sz="4" w:space="0" w:color="auto"/>
              <w:left w:val="single" w:sz="4" w:space="0" w:color="auto"/>
              <w:bottom w:val="single" w:sz="4" w:space="0" w:color="auto"/>
              <w:right w:val="double" w:sz="4" w:space="0" w:color="auto"/>
            </w:tcBorders>
            <w:shd w:val="clear" w:color="auto" w:fill="FFFFFF"/>
          </w:tcPr>
          <w:p w14:paraId="1C59FEB2" w14:textId="77777777" w:rsidR="00BE7581" w:rsidRPr="00230C8C" w:rsidRDefault="00BE7581" w:rsidP="00FD4E0D">
            <w:pPr>
              <w:pStyle w:val="TabelleStichwrter"/>
            </w:pPr>
            <w:r w:rsidRPr="00230C8C">
              <w:t>Change- &amp; Qualitäts-Management</w:t>
            </w:r>
          </w:p>
        </w:tc>
      </w:tr>
      <w:tr w:rsidR="00BE7581" w:rsidRPr="004C69E0" w14:paraId="3C4B0620" w14:textId="77777777" w:rsidTr="007E1FBF">
        <w:tblPrEx>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PrEx>
        <w:trPr>
          <w:trHeight w:val="181"/>
        </w:trPr>
        <w:tc>
          <w:tcPr>
            <w:tcW w:w="1911" w:type="dxa"/>
            <w:tcBorders>
              <w:top w:val="single" w:sz="4" w:space="0" w:color="auto"/>
              <w:left w:val="double" w:sz="4" w:space="0" w:color="auto"/>
              <w:bottom w:val="double" w:sz="4" w:space="0" w:color="auto"/>
              <w:right w:val="single" w:sz="4" w:space="0" w:color="auto"/>
            </w:tcBorders>
            <w:shd w:val="clear" w:color="auto" w:fill="F3F3F3"/>
          </w:tcPr>
          <w:p w14:paraId="0AA56D04" w14:textId="77777777" w:rsidR="00BE7581" w:rsidRPr="004C69E0" w:rsidRDefault="00BE7581" w:rsidP="00FD4E0D">
            <w:pPr>
              <w:pStyle w:val="TabelleStichwrter"/>
            </w:pPr>
            <w:r w:rsidRPr="004C69E0">
              <w:t>Projektbeschreibung:</w:t>
            </w:r>
          </w:p>
        </w:tc>
        <w:tc>
          <w:tcPr>
            <w:tcW w:w="7584" w:type="dxa"/>
            <w:tcBorders>
              <w:top w:val="single" w:sz="4" w:space="0" w:color="auto"/>
              <w:left w:val="single" w:sz="4" w:space="0" w:color="auto"/>
              <w:bottom w:val="double" w:sz="4" w:space="0" w:color="auto"/>
              <w:right w:val="double" w:sz="4" w:space="0" w:color="auto"/>
            </w:tcBorders>
          </w:tcPr>
          <w:p w14:paraId="7103BF59" w14:textId="77777777" w:rsidR="00FA57C2" w:rsidRPr="00D33ADB" w:rsidRDefault="00BE7581" w:rsidP="00FA57C2">
            <w:pPr>
              <w:pStyle w:val="Listenabsatz"/>
              <w:numPr>
                <w:ilvl w:val="0"/>
                <w:numId w:val="19"/>
              </w:numPr>
              <w:spacing w:before="60"/>
              <w:rPr>
                <w:sz w:val="20"/>
                <w:szCs w:val="20"/>
              </w:rPr>
            </w:pPr>
            <w:r w:rsidRPr="00D33ADB">
              <w:rPr>
                <w:sz w:val="20"/>
                <w:szCs w:val="20"/>
              </w:rPr>
              <w:t xml:space="preserve">Erstellung eines Change- &amp; Qualitäts-Management-Konzeptes </w:t>
            </w:r>
          </w:p>
          <w:p w14:paraId="36DFA1B2" w14:textId="004D431A" w:rsidR="00BE7581" w:rsidRPr="005508E4" w:rsidRDefault="00BE7581" w:rsidP="005508E4">
            <w:pPr>
              <w:pStyle w:val="Listenabsatz"/>
              <w:numPr>
                <w:ilvl w:val="0"/>
                <w:numId w:val="19"/>
              </w:numPr>
              <w:spacing w:before="60"/>
              <w:rPr>
                <w:sz w:val="20"/>
                <w:szCs w:val="20"/>
              </w:rPr>
            </w:pPr>
            <w:r w:rsidRPr="00D33ADB">
              <w:rPr>
                <w:sz w:val="20"/>
                <w:szCs w:val="20"/>
              </w:rPr>
              <w:t xml:space="preserve">Einführung der Change-Request-Organisation </w:t>
            </w:r>
          </w:p>
        </w:tc>
      </w:tr>
    </w:tbl>
    <w:p w14:paraId="122DD1FB" w14:textId="2F13DC37" w:rsidR="007E1FBF" w:rsidRDefault="007E1FBF"/>
    <w:tbl>
      <w:tblPr>
        <w:tblW w:w="9495"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Layout w:type="fixed"/>
        <w:tblCellMar>
          <w:left w:w="70" w:type="dxa"/>
          <w:right w:w="70" w:type="dxa"/>
        </w:tblCellMar>
        <w:tblLook w:val="0000" w:firstRow="0" w:lastRow="0" w:firstColumn="0" w:lastColumn="0" w:noHBand="0" w:noVBand="0"/>
      </w:tblPr>
      <w:tblGrid>
        <w:gridCol w:w="1911"/>
        <w:gridCol w:w="7584"/>
      </w:tblGrid>
      <w:tr w:rsidR="007E1FBF" w:rsidRPr="004C69E0" w14:paraId="01230C38" w14:textId="77777777" w:rsidTr="007E1FBF">
        <w:trPr>
          <w:trHeight w:val="181"/>
        </w:trPr>
        <w:tc>
          <w:tcPr>
            <w:tcW w:w="1911" w:type="dxa"/>
            <w:tcBorders>
              <w:top w:val="double" w:sz="4" w:space="0" w:color="auto"/>
              <w:bottom w:val="single" w:sz="4" w:space="0" w:color="auto"/>
              <w:right w:val="single" w:sz="4" w:space="0" w:color="auto"/>
            </w:tcBorders>
            <w:shd w:val="clear" w:color="auto" w:fill="F3F3F3"/>
          </w:tcPr>
          <w:p w14:paraId="2536D903" w14:textId="627734B4" w:rsidR="00BE7581" w:rsidRPr="004C69E0" w:rsidRDefault="00BE7581" w:rsidP="00FD4E0D">
            <w:pPr>
              <w:pStyle w:val="TabelleStichwrter"/>
            </w:pPr>
            <w:r w:rsidRPr="004C69E0">
              <w:lastRenderedPageBreak/>
              <w:t>Von: 1997 Bis: 2004</w:t>
            </w:r>
          </w:p>
        </w:tc>
        <w:tc>
          <w:tcPr>
            <w:tcW w:w="7584" w:type="dxa"/>
            <w:tcBorders>
              <w:top w:val="double" w:sz="4" w:space="0" w:color="auto"/>
              <w:left w:val="single" w:sz="4" w:space="0" w:color="auto"/>
              <w:bottom w:val="single" w:sz="4" w:space="0" w:color="auto"/>
            </w:tcBorders>
            <w:shd w:val="clear" w:color="auto" w:fill="F3F3F3"/>
          </w:tcPr>
          <w:p w14:paraId="44300455" w14:textId="0D8FF006" w:rsidR="00BE7581" w:rsidRPr="00D33ADB" w:rsidRDefault="00BE7581" w:rsidP="00FD4E0D">
            <w:pPr>
              <w:pStyle w:val="TabelleStichwrter"/>
            </w:pPr>
            <w:r w:rsidRPr="00D33ADB">
              <w:t xml:space="preserve">Branche: </w:t>
            </w:r>
            <w:r w:rsidR="0024611C" w:rsidRPr="00230C8C">
              <w:t>Deutsche Bundesbank</w:t>
            </w:r>
            <w:r w:rsidRPr="00D33ADB">
              <w:t xml:space="preserve"> </w:t>
            </w:r>
          </w:p>
        </w:tc>
      </w:tr>
      <w:tr w:rsidR="007E1FBF" w:rsidRPr="004C69E0" w14:paraId="73DA80B6" w14:textId="77777777" w:rsidTr="007E1FBF">
        <w:trPr>
          <w:trHeight w:val="181"/>
        </w:trPr>
        <w:tc>
          <w:tcPr>
            <w:tcW w:w="1911" w:type="dxa"/>
            <w:tcBorders>
              <w:top w:val="single" w:sz="4" w:space="0" w:color="auto"/>
              <w:bottom w:val="single" w:sz="4" w:space="0" w:color="auto"/>
              <w:right w:val="single" w:sz="4" w:space="0" w:color="auto"/>
            </w:tcBorders>
            <w:shd w:val="clear" w:color="auto" w:fill="F3F3F3"/>
          </w:tcPr>
          <w:p w14:paraId="389883EE" w14:textId="77777777" w:rsidR="00BE7581" w:rsidRPr="004C69E0" w:rsidRDefault="00BE7581" w:rsidP="00FD4E0D">
            <w:pPr>
              <w:pStyle w:val="TabelleStichwrter"/>
            </w:pPr>
            <w:r w:rsidRPr="004C69E0">
              <w:t>Thema:</w:t>
            </w:r>
          </w:p>
        </w:tc>
        <w:tc>
          <w:tcPr>
            <w:tcW w:w="7584" w:type="dxa"/>
            <w:tcBorders>
              <w:top w:val="single" w:sz="4" w:space="0" w:color="auto"/>
              <w:left w:val="single" w:sz="4" w:space="0" w:color="auto"/>
              <w:bottom w:val="single" w:sz="4" w:space="0" w:color="auto"/>
            </w:tcBorders>
            <w:shd w:val="clear" w:color="auto" w:fill="FFFFFF"/>
          </w:tcPr>
          <w:p w14:paraId="4E0A1528" w14:textId="77777777" w:rsidR="00BE7581" w:rsidRPr="00230C8C" w:rsidRDefault="00BE7581" w:rsidP="00FD4E0D">
            <w:pPr>
              <w:pStyle w:val="TabelleStichwrter"/>
            </w:pPr>
            <w:r w:rsidRPr="00230C8C">
              <w:t>Qualitätssicherung, Change-Management, Coaching</w:t>
            </w:r>
          </w:p>
        </w:tc>
      </w:tr>
      <w:tr w:rsidR="007E1FBF" w:rsidRPr="004C69E0" w14:paraId="3C8E81AB" w14:textId="77777777" w:rsidTr="007E1FBF">
        <w:trPr>
          <w:trHeight w:val="4003"/>
        </w:trPr>
        <w:tc>
          <w:tcPr>
            <w:tcW w:w="1911" w:type="dxa"/>
            <w:tcBorders>
              <w:top w:val="single" w:sz="4" w:space="0" w:color="auto"/>
              <w:bottom w:val="double" w:sz="4" w:space="0" w:color="auto"/>
              <w:right w:val="single" w:sz="4" w:space="0" w:color="auto"/>
            </w:tcBorders>
            <w:shd w:val="clear" w:color="auto" w:fill="F3F3F3"/>
          </w:tcPr>
          <w:p w14:paraId="2088B683" w14:textId="77777777" w:rsidR="00BE7581" w:rsidRPr="004C69E0" w:rsidRDefault="00BE7581" w:rsidP="00FD4E0D">
            <w:pPr>
              <w:pStyle w:val="TabelleStichwrter"/>
            </w:pPr>
            <w:r w:rsidRPr="004C69E0">
              <w:t>Projektbeschreibung:</w:t>
            </w:r>
          </w:p>
        </w:tc>
        <w:tc>
          <w:tcPr>
            <w:tcW w:w="7584" w:type="dxa"/>
            <w:tcBorders>
              <w:top w:val="single" w:sz="4" w:space="0" w:color="auto"/>
              <w:left w:val="single" w:sz="4" w:space="0" w:color="auto"/>
              <w:bottom w:val="double" w:sz="4" w:space="0" w:color="auto"/>
            </w:tcBorders>
          </w:tcPr>
          <w:p w14:paraId="37CE84C0" w14:textId="77777777" w:rsidR="00BE7581" w:rsidRPr="00570320" w:rsidRDefault="00BE7581" w:rsidP="00BE7581">
            <w:pPr>
              <w:spacing w:before="72"/>
              <w:rPr>
                <w:sz w:val="20"/>
                <w:szCs w:val="20"/>
              </w:rPr>
            </w:pPr>
            <w:r w:rsidRPr="00570320">
              <w:rPr>
                <w:sz w:val="20"/>
                <w:szCs w:val="20"/>
              </w:rPr>
              <w:t>Qualitätssicherung der Einführung und Weiterentwicklung der</w:t>
            </w:r>
          </w:p>
          <w:p w14:paraId="08C78655" w14:textId="77777777" w:rsidR="00BE7581" w:rsidRPr="00570320" w:rsidRDefault="00BE7581" w:rsidP="00BE7581">
            <w:pPr>
              <w:rPr>
                <w:sz w:val="20"/>
                <w:szCs w:val="20"/>
              </w:rPr>
            </w:pPr>
            <w:r w:rsidRPr="00570320">
              <w:rPr>
                <w:sz w:val="20"/>
                <w:szCs w:val="20"/>
              </w:rPr>
              <w:t>Kontoführung(en): Eigenentwicklung und ab 2000 Einführung SAP BCA:</w:t>
            </w:r>
          </w:p>
          <w:p w14:paraId="6979106A" w14:textId="77777777" w:rsidR="00BE7581" w:rsidRPr="00570320" w:rsidRDefault="00BE7581" w:rsidP="00BE7581">
            <w:pPr>
              <w:widowControl w:val="0"/>
              <w:numPr>
                <w:ilvl w:val="0"/>
                <w:numId w:val="6"/>
              </w:numPr>
              <w:tabs>
                <w:tab w:val="left" w:pos="765"/>
              </w:tabs>
              <w:autoSpaceDE w:val="0"/>
              <w:autoSpaceDN w:val="0"/>
              <w:rPr>
                <w:sz w:val="20"/>
                <w:szCs w:val="20"/>
              </w:rPr>
            </w:pPr>
            <w:r w:rsidRPr="00570320">
              <w:rPr>
                <w:sz w:val="20"/>
                <w:szCs w:val="20"/>
              </w:rPr>
              <w:t>Qualitätssicherung zentraler Funktionen der Kontoführung SAP BCA</w:t>
            </w:r>
          </w:p>
          <w:p w14:paraId="6477B2C8" w14:textId="421CB7D3"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 xml:space="preserve">Migration(en) </w:t>
            </w:r>
            <w:r w:rsidR="006659B9">
              <w:rPr>
                <w:sz w:val="20"/>
                <w:szCs w:val="20"/>
              </w:rPr>
              <w:t>/ Datenübernahme / Schnittstellendokumentation</w:t>
            </w:r>
          </w:p>
          <w:p w14:paraId="5F12A1A8"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Mindestreserve (einschließlich 2.Level-Support)</w:t>
            </w:r>
          </w:p>
          <w:p w14:paraId="68D0A5A9"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Geschäftspartner</w:t>
            </w:r>
          </w:p>
          <w:p w14:paraId="2770395C"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 xml:space="preserve">Konten </w:t>
            </w:r>
          </w:p>
          <w:p w14:paraId="175546A8"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Tages- &amp; Termingelder</w:t>
            </w:r>
          </w:p>
          <w:p w14:paraId="3D845267"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Filialschließungen</w:t>
            </w:r>
          </w:p>
          <w:p w14:paraId="185A1C2D"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Anbindung zu FI, CO, u.a.</w:t>
            </w:r>
          </w:p>
          <w:p w14:paraId="53F7AD42" w14:textId="77777777" w:rsidR="00BE7581" w:rsidRPr="00570320" w:rsidRDefault="00BE7581" w:rsidP="00BE7581">
            <w:pPr>
              <w:widowControl w:val="0"/>
              <w:numPr>
                <w:ilvl w:val="1"/>
                <w:numId w:val="6"/>
              </w:numPr>
              <w:tabs>
                <w:tab w:val="left" w:pos="765"/>
              </w:tabs>
              <w:autoSpaceDE w:val="0"/>
              <w:autoSpaceDN w:val="0"/>
              <w:rPr>
                <w:sz w:val="20"/>
                <w:szCs w:val="20"/>
              </w:rPr>
            </w:pPr>
            <w:r w:rsidRPr="00570320">
              <w:rPr>
                <w:sz w:val="20"/>
                <w:szCs w:val="20"/>
              </w:rPr>
              <w:t>Anbindung zu RTGS+</w:t>
            </w:r>
          </w:p>
          <w:p w14:paraId="5FBE9EAE" w14:textId="77777777" w:rsidR="00BE7581" w:rsidRPr="00570320" w:rsidRDefault="00BE7581" w:rsidP="00BE7581">
            <w:pPr>
              <w:widowControl w:val="0"/>
              <w:numPr>
                <w:ilvl w:val="0"/>
                <w:numId w:val="6"/>
              </w:numPr>
              <w:autoSpaceDE w:val="0"/>
              <w:autoSpaceDN w:val="0"/>
              <w:ind w:left="714" w:right="649" w:hanging="357"/>
              <w:rPr>
                <w:sz w:val="20"/>
                <w:szCs w:val="20"/>
              </w:rPr>
            </w:pPr>
            <w:r w:rsidRPr="00570320">
              <w:rPr>
                <w:sz w:val="20"/>
                <w:szCs w:val="20"/>
              </w:rPr>
              <w:t>Unterstützung des Change- und QS-Managements</w:t>
            </w:r>
          </w:p>
          <w:p w14:paraId="2EDA7405" w14:textId="77777777" w:rsidR="00BE7581" w:rsidRPr="00570320" w:rsidRDefault="00BE7581" w:rsidP="00BE7581">
            <w:pPr>
              <w:widowControl w:val="0"/>
              <w:numPr>
                <w:ilvl w:val="0"/>
                <w:numId w:val="6"/>
              </w:numPr>
              <w:autoSpaceDE w:val="0"/>
              <w:autoSpaceDN w:val="0"/>
              <w:ind w:left="714" w:hanging="357"/>
              <w:rPr>
                <w:sz w:val="20"/>
                <w:szCs w:val="20"/>
              </w:rPr>
            </w:pPr>
            <w:r w:rsidRPr="00570320">
              <w:rPr>
                <w:sz w:val="20"/>
                <w:szCs w:val="20"/>
              </w:rPr>
              <w:t xml:space="preserve">Verwaltung &amp; Priorisierung der </w:t>
            </w:r>
            <w:proofErr w:type="spellStart"/>
            <w:r w:rsidRPr="00570320">
              <w:rPr>
                <w:sz w:val="20"/>
                <w:szCs w:val="20"/>
              </w:rPr>
              <w:t>Changerequests</w:t>
            </w:r>
            <w:proofErr w:type="spellEnd"/>
          </w:p>
          <w:p w14:paraId="0DA1B27F" w14:textId="77777777" w:rsidR="00BE7581" w:rsidRPr="00570320" w:rsidRDefault="00BE7581" w:rsidP="00BE7581">
            <w:pPr>
              <w:widowControl w:val="0"/>
              <w:numPr>
                <w:ilvl w:val="0"/>
                <w:numId w:val="6"/>
              </w:numPr>
              <w:autoSpaceDE w:val="0"/>
              <w:autoSpaceDN w:val="0"/>
              <w:ind w:left="714" w:hanging="357"/>
              <w:rPr>
                <w:sz w:val="20"/>
                <w:szCs w:val="20"/>
              </w:rPr>
            </w:pPr>
            <w:r w:rsidRPr="00570320">
              <w:rPr>
                <w:sz w:val="20"/>
                <w:szCs w:val="20"/>
              </w:rPr>
              <w:t>Begleitung der Organisationsentwicklung</w:t>
            </w:r>
          </w:p>
          <w:p w14:paraId="0F495AFA" w14:textId="77777777" w:rsidR="00BE7581" w:rsidRPr="00570320" w:rsidRDefault="00BE7581" w:rsidP="00BE7581">
            <w:pPr>
              <w:widowControl w:val="0"/>
              <w:numPr>
                <w:ilvl w:val="0"/>
                <w:numId w:val="6"/>
              </w:numPr>
              <w:autoSpaceDE w:val="0"/>
              <w:autoSpaceDN w:val="0"/>
              <w:ind w:left="714" w:hanging="357"/>
              <w:rPr>
                <w:sz w:val="20"/>
                <w:szCs w:val="20"/>
              </w:rPr>
            </w:pPr>
            <w:r w:rsidRPr="00570320">
              <w:rPr>
                <w:sz w:val="20"/>
                <w:szCs w:val="20"/>
              </w:rPr>
              <w:t>Schulung der Mitarbeiter</w:t>
            </w:r>
          </w:p>
          <w:p w14:paraId="0554D516" w14:textId="42587B1C" w:rsidR="00BE7581" w:rsidRDefault="00BE7581" w:rsidP="00BE7581">
            <w:pPr>
              <w:widowControl w:val="0"/>
              <w:numPr>
                <w:ilvl w:val="0"/>
                <w:numId w:val="6"/>
              </w:numPr>
              <w:tabs>
                <w:tab w:val="left" w:pos="756"/>
              </w:tabs>
              <w:autoSpaceDE w:val="0"/>
              <w:autoSpaceDN w:val="0"/>
              <w:ind w:left="714" w:hanging="357"/>
              <w:rPr>
                <w:sz w:val="20"/>
                <w:szCs w:val="20"/>
              </w:rPr>
            </w:pPr>
            <w:r w:rsidRPr="00570320">
              <w:rPr>
                <w:sz w:val="20"/>
              </w:rPr>
              <w:t xml:space="preserve">Planung und Steuerung </w:t>
            </w:r>
            <w:proofErr w:type="gramStart"/>
            <w:r w:rsidRPr="00570320">
              <w:rPr>
                <w:sz w:val="20"/>
              </w:rPr>
              <w:t xml:space="preserve">des </w:t>
            </w:r>
            <w:r w:rsidRPr="00570320">
              <w:rPr>
                <w:sz w:val="20"/>
                <w:szCs w:val="20"/>
              </w:rPr>
              <w:t>QS-Prozesse</w:t>
            </w:r>
            <w:proofErr w:type="gramEnd"/>
            <w:r w:rsidR="006659B9">
              <w:rPr>
                <w:sz w:val="20"/>
                <w:szCs w:val="20"/>
              </w:rPr>
              <w:t xml:space="preserve"> / Datenqualität</w:t>
            </w:r>
          </w:p>
          <w:p w14:paraId="0C33DC13" w14:textId="52B8566B" w:rsidR="00EF0C60" w:rsidRPr="00570320" w:rsidRDefault="00EF0C60" w:rsidP="00EF0C60">
            <w:pPr>
              <w:widowControl w:val="0"/>
              <w:tabs>
                <w:tab w:val="left" w:pos="756"/>
              </w:tabs>
              <w:autoSpaceDE w:val="0"/>
              <w:autoSpaceDN w:val="0"/>
              <w:ind w:left="714"/>
              <w:rPr>
                <w:sz w:val="20"/>
                <w:szCs w:val="20"/>
              </w:rPr>
            </w:pPr>
          </w:p>
        </w:tc>
      </w:tr>
      <w:tr w:rsidR="007E1FBF" w:rsidRPr="004C69E0" w14:paraId="436579E6" w14:textId="77777777" w:rsidTr="00722368">
        <w:trPr>
          <w:trHeight w:val="181"/>
        </w:trPr>
        <w:tc>
          <w:tcPr>
            <w:tcW w:w="9495" w:type="dxa"/>
            <w:gridSpan w:val="2"/>
            <w:tcBorders>
              <w:top w:val="double" w:sz="4" w:space="0" w:color="auto"/>
              <w:bottom w:val="double" w:sz="4" w:space="0" w:color="auto"/>
            </w:tcBorders>
            <w:shd w:val="clear" w:color="auto" w:fill="auto"/>
          </w:tcPr>
          <w:p w14:paraId="278C1099" w14:textId="77777777" w:rsidR="007E1FBF" w:rsidRPr="00731818" w:rsidRDefault="007E1FBF" w:rsidP="00FD4E0D">
            <w:pPr>
              <w:pStyle w:val="TabelleStichwrter"/>
              <w:rPr>
                <w:sz w:val="4"/>
                <w:szCs w:val="4"/>
              </w:rPr>
            </w:pPr>
          </w:p>
        </w:tc>
      </w:tr>
      <w:tr w:rsidR="007E1FBF" w:rsidRPr="004C69E0" w14:paraId="2FEB36A4" w14:textId="77777777" w:rsidTr="007E1FBF">
        <w:trPr>
          <w:trHeight w:val="181"/>
        </w:trPr>
        <w:tc>
          <w:tcPr>
            <w:tcW w:w="1911" w:type="dxa"/>
            <w:tcBorders>
              <w:top w:val="double" w:sz="4" w:space="0" w:color="auto"/>
              <w:bottom w:val="single" w:sz="4" w:space="0" w:color="auto"/>
              <w:right w:val="single" w:sz="4" w:space="0" w:color="auto"/>
            </w:tcBorders>
            <w:shd w:val="clear" w:color="auto" w:fill="F3F3F3"/>
          </w:tcPr>
          <w:p w14:paraId="421162E0" w14:textId="77777777" w:rsidR="00BE7581" w:rsidRPr="004C69E0" w:rsidRDefault="00BE7581" w:rsidP="00FD4E0D">
            <w:pPr>
              <w:pStyle w:val="TabelleStichwrter"/>
            </w:pPr>
            <w:r w:rsidRPr="004C69E0">
              <w:t xml:space="preserve">Von: </w:t>
            </w:r>
            <w:r w:rsidRPr="004C69E0">
              <w:fldChar w:fldCharType="begin">
                <w:ffData>
                  <w:name w:val="Text50"/>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1994</w:t>
            </w:r>
            <w:r w:rsidRPr="004C69E0">
              <w:fldChar w:fldCharType="end"/>
            </w:r>
            <w:r w:rsidRPr="004C69E0">
              <w:t xml:space="preserve"> Bis: </w:t>
            </w:r>
            <w:r w:rsidRPr="004C69E0">
              <w:fldChar w:fldCharType="begin">
                <w:ffData>
                  <w:name w:val="Text51"/>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2003</w:t>
            </w:r>
            <w:r w:rsidRPr="004C69E0">
              <w:fldChar w:fldCharType="end"/>
            </w:r>
          </w:p>
        </w:tc>
        <w:tc>
          <w:tcPr>
            <w:tcW w:w="7584" w:type="dxa"/>
            <w:tcBorders>
              <w:top w:val="double" w:sz="4" w:space="0" w:color="auto"/>
              <w:left w:val="single" w:sz="4" w:space="0" w:color="auto"/>
              <w:bottom w:val="single" w:sz="4" w:space="0" w:color="auto"/>
            </w:tcBorders>
            <w:shd w:val="clear" w:color="auto" w:fill="F3F3F3"/>
          </w:tcPr>
          <w:p w14:paraId="300AF87A" w14:textId="77777777" w:rsidR="00BE7581" w:rsidRPr="00570320" w:rsidRDefault="00BE7581" w:rsidP="00FD4E0D">
            <w:pPr>
              <w:pStyle w:val="TabelleStichwrter"/>
            </w:pPr>
            <w:r w:rsidRPr="00570320">
              <w:t xml:space="preserve">Branche: </w:t>
            </w:r>
            <w:r w:rsidRPr="00230C8C">
              <w:fldChar w:fldCharType="begin">
                <w:ffData>
                  <w:name w:val="Text42"/>
                  <w:enabled/>
                  <w:calcOnExit w:val="0"/>
                  <w:textInput/>
                </w:ffData>
              </w:fldChar>
            </w:r>
            <w:bookmarkStart w:id="2" w:name="Text42"/>
            <w:r w:rsidRPr="00230C8C">
              <w:instrText xml:space="preserve"> </w:instrText>
            </w:r>
            <w:r w:rsidR="001C18A3" w:rsidRPr="00230C8C">
              <w:instrText>FORMTEXT</w:instrText>
            </w:r>
            <w:r w:rsidRPr="00230C8C">
              <w:instrText xml:space="preserve"> </w:instrText>
            </w:r>
            <w:r w:rsidRPr="00230C8C">
              <w:fldChar w:fldCharType="separate"/>
            </w:r>
            <w:r w:rsidRPr="00230C8C">
              <w:t>Sondermaschinenbau, Verpackungstechnik</w:t>
            </w:r>
            <w:r w:rsidRPr="00230C8C">
              <w:fldChar w:fldCharType="end"/>
            </w:r>
            <w:bookmarkEnd w:id="2"/>
            <w:r w:rsidRPr="00230C8C">
              <w:t xml:space="preserve"> </w:t>
            </w:r>
          </w:p>
        </w:tc>
      </w:tr>
      <w:tr w:rsidR="007E1FBF" w:rsidRPr="004C69E0" w14:paraId="4BFDAD05" w14:textId="77777777" w:rsidTr="007E1FBF">
        <w:trPr>
          <w:trHeight w:val="181"/>
        </w:trPr>
        <w:tc>
          <w:tcPr>
            <w:tcW w:w="1911" w:type="dxa"/>
            <w:tcBorders>
              <w:top w:val="single" w:sz="4" w:space="0" w:color="auto"/>
              <w:bottom w:val="single" w:sz="4" w:space="0" w:color="auto"/>
              <w:right w:val="single" w:sz="4" w:space="0" w:color="auto"/>
            </w:tcBorders>
            <w:shd w:val="clear" w:color="auto" w:fill="F3F3F3"/>
          </w:tcPr>
          <w:p w14:paraId="6D9BEEA4" w14:textId="77777777" w:rsidR="00BE7581" w:rsidRPr="004C69E0" w:rsidRDefault="00BE7581" w:rsidP="00FD4E0D">
            <w:pPr>
              <w:pStyle w:val="TabelleStichwrter"/>
            </w:pPr>
            <w:r w:rsidRPr="004C69E0">
              <w:t>Thema:</w:t>
            </w:r>
          </w:p>
        </w:tc>
        <w:tc>
          <w:tcPr>
            <w:tcW w:w="7584" w:type="dxa"/>
            <w:tcBorders>
              <w:top w:val="single" w:sz="4" w:space="0" w:color="auto"/>
              <w:left w:val="single" w:sz="4" w:space="0" w:color="auto"/>
              <w:bottom w:val="single" w:sz="4" w:space="0" w:color="auto"/>
            </w:tcBorders>
            <w:shd w:val="clear" w:color="auto" w:fill="FFFFFF"/>
          </w:tcPr>
          <w:p w14:paraId="121F0B35" w14:textId="77777777" w:rsidR="00BE7581" w:rsidRPr="00230C8C" w:rsidRDefault="00BE7581" w:rsidP="00FD4E0D">
            <w:pPr>
              <w:pStyle w:val="TabelleStichwrter"/>
            </w:pPr>
            <w:r w:rsidRPr="00230C8C">
              <w:t>Change-Management, Projektmanagement, Stammdatenmanagement</w:t>
            </w:r>
          </w:p>
        </w:tc>
      </w:tr>
      <w:tr w:rsidR="007E1FBF" w:rsidRPr="004C69E0" w14:paraId="38EE59F0" w14:textId="77777777" w:rsidTr="007E1FBF">
        <w:trPr>
          <w:trHeight w:val="181"/>
        </w:trPr>
        <w:tc>
          <w:tcPr>
            <w:tcW w:w="1911" w:type="dxa"/>
            <w:tcBorders>
              <w:top w:val="single" w:sz="4" w:space="0" w:color="auto"/>
              <w:bottom w:val="double" w:sz="4" w:space="0" w:color="auto"/>
              <w:right w:val="single" w:sz="4" w:space="0" w:color="auto"/>
            </w:tcBorders>
            <w:shd w:val="clear" w:color="auto" w:fill="F3F3F3"/>
          </w:tcPr>
          <w:p w14:paraId="5DE37E91" w14:textId="77777777" w:rsidR="00BE7581" w:rsidRPr="004C69E0" w:rsidRDefault="00BE7581" w:rsidP="00FD4E0D">
            <w:pPr>
              <w:pStyle w:val="TabelleStichwrter"/>
            </w:pPr>
            <w:r w:rsidRPr="004C69E0">
              <w:t>Projektbeschreibung:</w:t>
            </w:r>
          </w:p>
        </w:tc>
        <w:tc>
          <w:tcPr>
            <w:tcW w:w="7584" w:type="dxa"/>
            <w:tcBorders>
              <w:top w:val="single" w:sz="4" w:space="0" w:color="auto"/>
              <w:left w:val="single" w:sz="4" w:space="0" w:color="auto"/>
              <w:bottom w:val="double" w:sz="4" w:space="0" w:color="auto"/>
            </w:tcBorders>
          </w:tcPr>
          <w:p w14:paraId="7B7B7423" w14:textId="77777777" w:rsidR="00BE7581" w:rsidRPr="00570320" w:rsidRDefault="00BE7581" w:rsidP="00BE7581">
            <w:pPr>
              <w:spacing w:before="72"/>
              <w:rPr>
                <w:sz w:val="20"/>
                <w:szCs w:val="20"/>
              </w:rPr>
            </w:pPr>
            <w:r w:rsidRPr="00570320">
              <w:rPr>
                <w:sz w:val="20"/>
                <w:szCs w:val="20"/>
              </w:rPr>
              <w:t xml:space="preserve">Begleitung und Steuerung des Change-Managementprozesses </w:t>
            </w:r>
            <w:r w:rsidRPr="00570320">
              <w:rPr>
                <w:sz w:val="20"/>
                <w:szCs w:val="20"/>
              </w:rPr>
              <w:br/>
              <w:t xml:space="preserve">im Hinblick auf: </w:t>
            </w:r>
          </w:p>
          <w:p w14:paraId="4A235F65" w14:textId="77777777" w:rsidR="00BE7581" w:rsidRPr="00570320" w:rsidRDefault="00BE7581" w:rsidP="00533F6B">
            <w:pPr>
              <w:pStyle w:val="MitarbeiterprofilProjekthistorieEintrge"/>
              <w:numPr>
                <w:ilvl w:val="0"/>
                <w:numId w:val="8"/>
              </w:numPr>
            </w:pPr>
            <w:r w:rsidRPr="00570320">
              <w:t xml:space="preserve">Organisationsentwicklung, </w:t>
            </w:r>
          </w:p>
          <w:p w14:paraId="4A0F891F" w14:textId="77777777" w:rsidR="00BE7581" w:rsidRPr="00570320" w:rsidRDefault="00BE7581" w:rsidP="00533F6B">
            <w:pPr>
              <w:pStyle w:val="MitarbeiterprofilProjekthistorieEintrge"/>
              <w:numPr>
                <w:ilvl w:val="0"/>
                <w:numId w:val="8"/>
              </w:numPr>
            </w:pPr>
            <w:r w:rsidRPr="00570320">
              <w:t>Optimierung der Geschäftsprozesse,</w:t>
            </w:r>
          </w:p>
          <w:p w14:paraId="510C4586" w14:textId="77777777" w:rsidR="00BE7581" w:rsidRPr="00570320" w:rsidRDefault="00BE7581" w:rsidP="00533F6B">
            <w:pPr>
              <w:pStyle w:val="MitarbeiterprofilProjekthistorieEintrge"/>
              <w:numPr>
                <w:ilvl w:val="0"/>
                <w:numId w:val="8"/>
              </w:numPr>
            </w:pPr>
            <w:r w:rsidRPr="00570320">
              <w:t xml:space="preserve">Schulung der Mitarbeiter in den betroffenen Abteilungen </w:t>
            </w:r>
          </w:p>
          <w:p w14:paraId="5ED408A9" w14:textId="77777777" w:rsidR="00BE7581" w:rsidRPr="00570320" w:rsidRDefault="00BE7581" w:rsidP="00533F6B">
            <w:pPr>
              <w:pStyle w:val="MitarbeiterprofilProjekthistorieEintrge"/>
              <w:numPr>
                <w:ilvl w:val="0"/>
                <w:numId w:val="8"/>
              </w:numPr>
            </w:pPr>
            <w:r w:rsidRPr="00570320">
              <w:t>Einführung von Change-Request-Zyklen</w:t>
            </w:r>
          </w:p>
          <w:p w14:paraId="075D1337" w14:textId="77777777" w:rsidR="00BE7581" w:rsidRPr="00570320" w:rsidRDefault="00BE7581" w:rsidP="00533F6B">
            <w:pPr>
              <w:pStyle w:val="MitarbeiterprofilProjekthistorieEintrge"/>
            </w:pPr>
            <w:r w:rsidRPr="00570320">
              <w:t xml:space="preserve">Bedingungen: Auflösung der Fertigung, verteilte Standorte, </w:t>
            </w:r>
          </w:p>
          <w:p w14:paraId="18B6D3F7" w14:textId="77777777" w:rsidR="00BE7581" w:rsidRPr="00570320" w:rsidRDefault="00BE7581" w:rsidP="00533F6B">
            <w:pPr>
              <w:pStyle w:val="MitarbeiterprofilProjekthistorieEintrge"/>
            </w:pPr>
            <w:r w:rsidRPr="00570320">
              <w:t>Kostenoptimierung, Durchlaufzeitenminimierung</w:t>
            </w:r>
          </w:p>
        </w:tc>
      </w:tr>
      <w:tr w:rsidR="007E1FBF" w:rsidRPr="004C69E0" w14:paraId="47A17ADA" w14:textId="77777777" w:rsidTr="001B3F2E">
        <w:trPr>
          <w:trHeight w:val="181"/>
        </w:trPr>
        <w:tc>
          <w:tcPr>
            <w:tcW w:w="9495" w:type="dxa"/>
            <w:gridSpan w:val="2"/>
            <w:tcBorders>
              <w:top w:val="double" w:sz="4" w:space="0" w:color="auto"/>
              <w:bottom w:val="double" w:sz="4" w:space="0" w:color="auto"/>
            </w:tcBorders>
            <w:shd w:val="clear" w:color="auto" w:fill="auto"/>
          </w:tcPr>
          <w:p w14:paraId="1625EA7D" w14:textId="77777777" w:rsidR="007E1FBF" w:rsidRPr="00731818" w:rsidRDefault="007E1FBF" w:rsidP="00FD4E0D">
            <w:pPr>
              <w:pStyle w:val="TabelleStichwrter"/>
              <w:rPr>
                <w:sz w:val="4"/>
                <w:szCs w:val="4"/>
              </w:rPr>
            </w:pPr>
          </w:p>
        </w:tc>
      </w:tr>
      <w:tr w:rsidR="007E1FBF" w:rsidRPr="004C69E0" w14:paraId="121F9F15" w14:textId="77777777" w:rsidTr="007E1FBF">
        <w:trPr>
          <w:trHeight w:val="181"/>
        </w:trPr>
        <w:tc>
          <w:tcPr>
            <w:tcW w:w="1911" w:type="dxa"/>
            <w:tcBorders>
              <w:top w:val="double" w:sz="4" w:space="0" w:color="auto"/>
              <w:bottom w:val="single" w:sz="4" w:space="0" w:color="auto"/>
              <w:right w:val="single" w:sz="4" w:space="0" w:color="auto"/>
            </w:tcBorders>
            <w:shd w:val="clear" w:color="auto" w:fill="F3F3F3"/>
          </w:tcPr>
          <w:p w14:paraId="2AFD104D" w14:textId="77777777" w:rsidR="00BE7581" w:rsidRPr="004C69E0" w:rsidRDefault="00BE7581" w:rsidP="00FD4E0D">
            <w:pPr>
              <w:pStyle w:val="TabelleStichwrter"/>
            </w:pPr>
            <w:r w:rsidRPr="004C69E0">
              <w:br w:type="page"/>
              <w:t xml:space="preserve">Von: </w:t>
            </w:r>
            <w:r w:rsidRPr="004C69E0">
              <w:fldChar w:fldCharType="begin">
                <w:ffData>
                  <w:name w:val="Text50"/>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1995</w:t>
            </w:r>
            <w:r w:rsidRPr="004C69E0">
              <w:fldChar w:fldCharType="end"/>
            </w:r>
            <w:r w:rsidRPr="004C69E0">
              <w:t xml:space="preserve"> Bis: </w:t>
            </w:r>
            <w:r w:rsidRPr="004C69E0">
              <w:fldChar w:fldCharType="begin">
                <w:ffData>
                  <w:name w:val="Text51"/>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1996</w:t>
            </w:r>
            <w:r w:rsidRPr="004C69E0">
              <w:fldChar w:fldCharType="end"/>
            </w:r>
          </w:p>
        </w:tc>
        <w:tc>
          <w:tcPr>
            <w:tcW w:w="7584" w:type="dxa"/>
            <w:tcBorders>
              <w:top w:val="double" w:sz="4" w:space="0" w:color="auto"/>
              <w:left w:val="single" w:sz="4" w:space="0" w:color="auto"/>
              <w:bottom w:val="single" w:sz="4" w:space="0" w:color="auto"/>
            </w:tcBorders>
            <w:shd w:val="clear" w:color="auto" w:fill="F3F3F3"/>
          </w:tcPr>
          <w:p w14:paraId="496711B8" w14:textId="77777777" w:rsidR="00BE7581" w:rsidRPr="00570320" w:rsidRDefault="00BE7581" w:rsidP="00FD4E0D">
            <w:pPr>
              <w:pStyle w:val="TabelleStichwrter"/>
            </w:pPr>
            <w:r w:rsidRPr="00570320">
              <w:t xml:space="preserve">Branche: </w:t>
            </w:r>
            <w:r w:rsidRPr="00230C8C">
              <w:fldChar w:fldCharType="begin">
                <w:ffData>
                  <w:name w:val="Text46"/>
                  <w:enabled/>
                  <w:calcOnExit w:val="0"/>
                  <w:textInput/>
                </w:ffData>
              </w:fldChar>
            </w:r>
            <w:r w:rsidRPr="00230C8C">
              <w:instrText xml:space="preserve"> </w:instrText>
            </w:r>
            <w:r w:rsidR="001C18A3" w:rsidRPr="00230C8C">
              <w:instrText>FORMTEXT</w:instrText>
            </w:r>
            <w:r w:rsidRPr="00230C8C">
              <w:instrText xml:space="preserve"> </w:instrText>
            </w:r>
            <w:r w:rsidRPr="00230C8C">
              <w:fldChar w:fldCharType="separate"/>
            </w:r>
            <w:r w:rsidRPr="00230C8C">
              <w:t>Sondermaschinenbau, Werkzeugmaschinen</w:t>
            </w:r>
            <w:r w:rsidRPr="00230C8C">
              <w:fldChar w:fldCharType="end"/>
            </w:r>
          </w:p>
        </w:tc>
      </w:tr>
      <w:tr w:rsidR="007E1FBF" w:rsidRPr="004C69E0" w14:paraId="2D8F829E" w14:textId="77777777" w:rsidTr="007E1FBF">
        <w:trPr>
          <w:trHeight w:val="181"/>
        </w:trPr>
        <w:tc>
          <w:tcPr>
            <w:tcW w:w="1911" w:type="dxa"/>
            <w:tcBorders>
              <w:top w:val="single" w:sz="4" w:space="0" w:color="auto"/>
              <w:bottom w:val="single" w:sz="4" w:space="0" w:color="auto"/>
              <w:right w:val="single" w:sz="4" w:space="0" w:color="auto"/>
            </w:tcBorders>
            <w:shd w:val="clear" w:color="auto" w:fill="F3F3F3"/>
          </w:tcPr>
          <w:p w14:paraId="622696EF" w14:textId="77777777" w:rsidR="00BE7581" w:rsidRPr="004C69E0" w:rsidRDefault="00BE7581" w:rsidP="00FD4E0D">
            <w:pPr>
              <w:pStyle w:val="TabelleStichwrter"/>
            </w:pPr>
            <w:r w:rsidRPr="004C69E0">
              <w:t>Thema:</w:t>
            </w:r>
          </w:p>
        </w:tc>
        <w:tc>
          <w:tcPr>
            <w:tcW w:w="7584" w:type="dxa"/>
            <w:tcBorders>
              <w:top w:val="single" w:sz="4" w:space="0" w:color="auto"/>
              <w:left w:val="single" w:sz="4" w:space="0" w:color="auto"/>
              <w:bottom w:val="single" w:sz="4" w:space="0" w:color="auto"/>
            </w:tcBorders>
            <w:shd w:val="clear" w:color="auto" w:fill="FFFFFF"/>
          </w:tcPr>
          <w:p w14:paraId="7D793267" w14:textId="77777777" w:rsidR="00BE7581" w:rsidRPr="00230C8C" w:rsidRDefault="00BE7581" w:rsidP="00FD4E0D">
            <w:pPr>
              <w:pStyle w:val="TabelleStichwrter"/>
            </w:pPr>
            <w:r w:rsidRPr="00230C8C">
              <w:t>Organisationsberatung, Change-Management</w:t>
            </w:r>
          </w:p>
        </w:tc>
      </w:tr>
      <w:tr w:rsidR="007E1FBF" w:rsidRPr="004C69E0" w14:paraId="0788459C" w14:textId="77777777" w:rsidTr="007E1FBF">
        <w:trPr>
          <w:trHeight w:val="181"/>
        </w:trPr>
        <w:tc>
          <w:tcPr>
            <w:tcW w:w="1911" w:type="dxa"/>
            <w:tcBorders>
              <w:top w:val="single" w:sz="4" w:space="0" w:color="auto"/>
              <w:bottom w:val="double" w:sz="4" w:space="0" w:color="auto"/>
              <w:right w:val="single" w:sz="4" w:space="0" w:color="auto"/>
            </w:tcBorders>
            <w:shd w:val="clear" w:color="auto" w:fill="F3F3F3"/>
          </w:tcPr>
          <w:p w14:paraId="7592C222" w14:textId="77777777" w:rsidR="00BE7581" w:rsidRPr="004C69E0" w:rsidRDefault="00BE7581" w:rsidP="00FD4E0D">
            <w:pPr>
              <w:pStyle w:val="TabelleStichwrter"/>
            </w:pPr>
            <w:r w:rsidRPr="004C69E0">
              <w:t>Projektbeschreibung:</w:t>
            </w:r>
          </w:p>
        </w:tc>
        <w:tc>
          <w:tcPr>
            <w:tcW w:w="7584" w:type="dxa"/>
            <w:tcBorders>
              <w:top w:val="single" w:sz="4" w:space="0" w:color="auto"/>
              <w:left w:val="single" w:sz="4" w:space="0" w:color="auto"/>
              <w:bottom w:val="double" w:sz="4" w:space="0" w:color="auto"/>
            </w:tcBorders>
          </w:tcPr>
          <w:p w14:paraId="1CB695EF" w14:textId="77777777" w:rsidR="001F3ED6" w:rsidRPr="00570320" w:rsidRDefault="00BE7581" w:rsidP="00FA57C2">
            <w:pPr>
              <w:pStyle w:val="Listenabsatz"/>
              <w:numPr>
                <w:ilvl w:val="0"/>
                <w:numId w:val="18"/>
              </w:numPr>
              <w:spacing w:before="60" w:after="60"/>
              <w:ind w:left="645" w:hanging="284"/>
              <w:rPr>
                <w:sz w:val="20"/>
                <w:szCs w:val="20"/>
              </w:rPr>
            </w:pPr>
            <w:r w:rsidRPr="00570320">
              <w:rPr>
                <w:sz w:val="20"/>
                <w:szCs w:val="20"/>
              </w:rPr>
              <w:t>Einführung von Projektgruppen im Sinne von lernenden Organisationen</w:t>
            </w:r>
            <w:r w:rsidRPr="00570320">
              <w:rPr>
                <w:sz w:val="20"/>
                <w:szCs w:val="20"/>
              </w:rPr>
              <w:br/>
              <w:t>zur Stabilisierung der Organisationsentwicklung</w:t>
            </w:r>
          </w:p>
          <w:p w14:paraId="02479CC4" w14:textId="77777777" w:rsidR="001F3ED6" w:rsidRPr="00570320" w:rsidRDefault="00BE7581" w:rsidP="00FA57C2">
            <w:pPr>
              <w:pStyle w:val="Listenabsatz"/>
              <w:numPr>
                <w:ilvl w:val="0"/>
                <w:numId w:val="18"/>
              </w:numPr>
              <w:spacing w:before="60" w:after="60"/>
              <w:ind w:left="645" w:hanging="284"/>
              <w:rPr>
                <w:sz w:val="20"/>
                <w:szCs w:val="20"/>
              </w:rPr>
            </w:pPr>
            <w:r w:rsidRPr="00570320">
              <w:rPr>
                <w:sz w:val="20"/>
                <w:szCs w:val="20"/>
              </w:rPr>
              <w:t>Definition der Rollen und Zuständigkeiten, Coaching der Key-Mitarbeiter und der Projektgruppen</w:t>
            </w:r>
          </w:p>
          <w:p w14:paraId="1A2E9148" w14:textId="76B76996" w:rsidR="00BE7581" w:rsidRPr="00570320" w:rsidRDefault="00BE7581" w:rsidP="001F3ED6">
            <w:pPr>
              <w:spacing w:before="60" w:after="60"/>
              <w:ind w:left="1"/>
              <w:rPr>
                <w:sz w:val="20"/>
                <w:szCs w:val="20"/>
              </w:rPr>
            </w:pPr>
            <w:r w:rsidRPr="00570320">
              <w:rPr>
                <w:sz w:val="20"/>
                <w:szCs w:val="20"/>
              </w:rPr>
              <w:t>Bedingungen: Anpassen der Org</w:t>
            </w:r>
            <w:r w:rsidR="001F3ED6" w:rsidRPr="00570320">
              <w:rPr>
                <w:sz w:val="20"/>
                <w:szCs w:val="20"/>
              </w:rPr>
              <w:t>anisations-</w:t>
            </w:r>
            <w:r w:rsidRPr="00570320">
              <w:rPr>
                <w:sz w:val="20"/>
                <w:szCs w:val="20"/>
              </w:rPr>
              <w:t xml:space="preserve">Struktur und deren Abläufe an die </w:t>
            </w:r>
            <w:r w:rsidRPr="00570320">
              <w:rPr>
                <w:sz w:val="20"/>
                <w:szCs w:val="20"/>
              </w:rPr>
              <w:br/>
              <w:t>neue Mitarbeiter-Zahl und die Auftragslage, erneute Zertifizierung nach (ISO 9001)</w:t>
            </w:r>
          </w:p>
        </w:tc>
      </w:tr>
    </w:tbl>
    <w:p w14:paraId="57A953CC" w14:textId="77777777" w:rsidR="007E1FBF" w:rsidRDefault="007E1FBF">
      <w:r>
        <w:rPr>
          <w:bCs/>
        </w:rPr>
        <w:br w:type="page"/>
      </w:r>
    </w:p>
    <w:tbl>
      <w:tblPr>
        <w:tblW w:w="9495"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Layout w:type="fixed"/>
        <w:tblCellMar>
          <w:left w:w="70" w:type="dxa"/>
          <w:right w:w="70" w:type="dxa"/>
        </w:tblCellMar>
        <w:tblLook w:val="0000" w:firstRow="0" w:lastRow="0" w:firstColumn="0" w:lastColumn="0" w:noHBand="0" w:noVBand="0"/>
      </w:tblPr>
      <w:tblGrid>
        <w:gridCol w:w="2336"/>
        <w:gridCol w:w="7159"/>
      </w:tblGrid>
      <w:tr w:rsidR="007E1FBF" w:rsidRPr="004C69E0" w14:paraId="41A47B4D" w14:textId="77777777" w:rsidTr="007E1FBF">
        <w:trPr>
          <w:trHeight w:val="181"/>
        </w:trPr>
        <w:tc>
          <w:tcPr>
            <w:tcW w:w="2336" w:type="dxa"/>
            <w:tcBorders>
              <w:bottom w:val="single" w:sz="4" w:space="0" w:color="auto"/>
              <w:right w:val="single" w:sz="4" w:space="0" w:color="auto"/>
            </w:tcBorders>
            <w:shd w:val="clear" w:color="auto" w:fill="F3F3F3"/>
          </w:tcPr>
          <w:p w14:paraId="3BFB69C3" w14:textId="520652F5" w:rsidR="00BE7581" w:rsidRPr="004C69E0" w:rsidRDefault="00BE7581" w:rsidP="00FD4E0D">
            <w:pPr>
              <w:pStyle w:val="TabelleStichwrter"/>
            </w:pPr>
            <w:r w:rsidRPr="004C69E0">
              <w:lastRenderedPageBreak/>
              <w:br w:type="page"/>
              <w:t xml:space="preserve">Von: 1979 Bis: </w:t>
            </w:r>
            <w:r w:rsidRPr="004C69E0">
              <w:fldChar w:fldCharType="begin">
                <w:ffData>
                  <w:name w:val="Text51"/>
                  <w:enabled/>
                  <w:calcOnExit w:val="0"/>
                  <w:textInput/>
                </w:ffData>
              </w:fldChar>
            </w:r>
            <w:bookmarkStart w:id="3" w:name="Text51"/>
            <w:r w:rsidRPr="004C69E0">
              <w:instrText xml:space="preserve"> </w:instrText>
            </w:r>
            <w:r w:rsidR="001C18A3">
              <w:instrText>FORMTEXT</w:instrText>
            </w:r>
            <w:r w:rsidRPr="004C69E0">
              <w:instrText xml:space="preserve"> </w:instrText>
            </w:r>
            <w:r w:rsidRPr="004C69E0">
              <w:fldChar w:fldCharType="separate"/>
            </w:r>
            <w:r w:rsidRPr="004C69E0">
              <w:t>1993</w:t>
            </w:r>
            <w:r w:rsidRPr="004C69E0">
              <w:fldChar w:fldCharType="end"/>
            </w:r>
            <w:bookmarkEnd w:id="3"/>
          </w:p>
        </w:tc>
        <w:tc>
          <w:tcPr>
            <w:tcW w:w="7159" w:type="dxa"/>
            <w:tcBorders>
              <w:left w:val="single" w:sz="4" w:space="0" w:color="auto"/>
              <w:bottom w:val="single" w:sz="4" w:space="0" w:color="auto"/>
            </w:tcBorders>
            <w:shd w:val="clear" w:color="auto" w:fill="F3F3F3"/>
          </w:tcPr>
          <w:p w14:paraId="371527CC" w14:textId="77777777" w:rsidR="00BE7581" w:rsidRPr="004C69E0" w:rsidRDefault="00BE7581" w:rsidP="00FD4E0D">
            <w:pPr>
              <w:pStyle w:val="TabelleStichwrter"/>
            </w:pPr>
            <w:r w:rsidRPr="004C69E0">
              <w:t xml:space="preserve">Branche: </w:t>
            </w:r>
            <w:r w:rsidRPr="00230C8C">
              <w:fldChar w:fldCharType="begin">
                <w:ffData>
                  <w:name w:val="Text46"/>
                  <w:enabled/>
                  <w:calcOnExit w:val="0"/>
                  <w:textInput/>
                </w:ffData>
              </w:fldChar>
            </w:r>
            <w:bookmarkStart w:id="4" w:name="Text46"/>
            <w:r w:rsidRPr="00230C8C">
              <w:instrText xml:space="preserve"> </w:instrText>
            </w:r>
            <w:r w:rsidR="001C18A3" w:rsidRPr="00230C8C">
              <w:instrText>FORMTEXT</w:instrText>
            </w:r>
            <w:r w:rsidRPr="00230C8C">
              <w:instrText xml:space="preserve"> </w:instrText>
            </w:r>
            <w:r w:rsidRPr="00230C8C">
              <w:fldChar w:fldCharType="separate"/>
            </w:r>
            <w:r w:rsidRPr="00230C8C">
              <w:t>Sondermaschinenbau, Verpackungstechnik</w:t>
            </w:r>
            <w:r w:rsidRPr="00230C8C">
              <w:fldChar w:fldCharType="end"/>
            </w:r>
            <w:bookmarkEnd w:id="4"/>
          </w:p>
        </w:tc>
      </w:tr>
      <w:tr w:rsidR="007E1FBF" w:rsidRPr="004C69E0" w14:paraId="419B6B87" w14:textId="77777777" w:rsidTr="007E1FBF">
        <w:trPr>
          <w:trHeight w:val="181"/>
        </w:trPr>
        <w:tc>
          <w:tcPr>
            <w:tcW w:w="2336" w:type="dxa"/>
            <w:tcBorders>
              <w:top w:val="single" w:sz="4" w:space="0" w:color="auto"/>
              <w:bottom w:val="single" w:sz="4" w:space="0" w:color="auto"/>
              <w:right w:val="single" w:sz="4" w:space="0" w:color="auto"/>
            </w:tcBorders>
            <w:shd w:val="clear" w:color="auto" w:fill="F3F3F3"/>
          </w:tcPr>
          <w:p w14:paraId="5E1B09AB" w14:textId="77777777" w:rsidR="00BE7581" w:rsidRPr="005508E4" w:rsidRDefault="00BE7581" w:rsidP="00FD4E0D">
            <w:pPr>
              <w:pStyle w:val="TabelleStichwrter"/>
              <w:rPr>
                <w:b/>
                <w:bCs w:val="0"/>
              </w:rPr>
            </w:pPr>
            <w:r w:rsidRPr="005508E4">
              <w:rPr>
                <w:b/>
                <w:bCs w:val="0"/>
              </w:rPr>
              <w:t>Als Angestellter:</w:t>
            </w:r>
          </w:p>
        </w:tc>
        <w:tc>
          <w:tcPr>
            <w:tcW w:w="7159" w:type="dxa"/>
            <w:tcBorders>
              <w:top w:val="single" w:sz="4" w:space="0" w:color="auto"/>
              <w:left w:val="single" w:sz="4" w:space="0" w:color="auto"/>
              <w:bottom w:val="single" w:sz="4" w:space="0" w:color="auto"/>
            </w:tcBorders>
            <w:shd w:val="clear" w:color="auto" w:fill="FFFFFF"/>
          </w:tcPr>
          <w:p w14:paraId="4E4ED703" w14:textId="0AF1DCFD" w:rsidR="00BE7581" w:rsidRPr="00B64D09" w:rsidRDefault="00BE7581" w:rsidP="00FD4E0D">
            <w:pPr>
              <w:pStyle w:val="TabelleStichwrter"/>
            </w:pPr>
            <w:r w:rsidRPr="00B64D09">
              <w:t>Leiter Organisation, Change-Management und IT für bis zu 2 Unternehmen</w:t>
            </w:r>
          </w:p>
        </w:tc>
      </w:tr>
      <w:tr w:rsidR="007E1FBF" w:rsidRPr="004C69E0" w14:paraId="52707541" w14:textId="77777777" w:rsidTr="007E1FBF">
        <w:trPr>
          <w:trHeight w:val="181"/>
        </w:trPr>
        <w:tc>
          <w:tcPr>
            <w:tcW w:w="2336" w:type="dxa"/>
            <w:tcBorders>
              <w:top w:val="single" w:sz="4" w:space="0" w:color="auto"/>
              <w:right w:val="single" w:sz="4" w:space="0" w:color="auto"/>
            </w:tcBorders>
            <w:shd w:val="clear" w:color="auto" w:fill="F3F3F3"/>
          </w:tcPr>
          <w:p w14:paraId="0278E0EE" w14:textId="77777777" w:rsidR="00BE7581" w:rsidRPr="004C69E0" w:rsidRDefault="00BE7581" w:rsidP="00FD4E0D">
            <w:pPr>
              <w:pStyle w:val="TabelleStichwrter"/>
            </w:pPr>
            <w:r w:rsidRPr="004C69E0">
              <w:t>Projektbeschreibung:</w:t>
            </w:r>
          </w:p>
        </w:tc>
        <w:tc>
          <w:tcPr>
            <w:tcW w:w="7159" w:type="dxa"/>
            <w:tcBorders>
              <w:top w:val="single" w:sz="4" w:space="0" w:color="auto"/>
              <w:left w:val="single" w:sz="4" w:space="0" w:color="auto"/>
            </w:tcBorders>
          </w:tcPr>
          <w:p w14:paraId="7259B77D" w14:textId="77777777" w:rsidR="00BE7581" w:rsidRPr="004C69E0" w:rsidRDefault="00BE7581" w:rsidP="00BE7581">
            <w:pPr>
              <w:tabs>
                <w:tab w:val="left" w:pos="612"/>
                <w:tab w:val="left" w:pos="1061"/>
              </w:tabs>
              <w:spacing w:before="72"/>
              <w:rPr>
                <w:sz w:val="20"/>
                <w:szCs w:val="20"/>
              </w:rPr>
            </w:pPr>
            <w:r w:rsidRPr="004C69E0">
              <w:rPr>
                <w:sz w:val="20"/>
                <w:szCs w:val="20"/>
              </w:rPr>
              <w:t>Aufrechterhaltung und Optimierung der Geschäftsprozesse</w:t>
            </w:r>
          </w:p>
          <w:p w14:paraId="76E13CFB" w14:textId="010A89A8" w:rsidR="00BE7581" w:rsidRPr="004C69E0" w:rsidRDefault="00BE7581" w:rsidP="00BE7581">
            <w:pPr>
              <w:widowControl w:val="0"/>
              <w:numPr>
                <w:ilvl w:val="0"/>
                <w:numId w:val="10"/>
              </w:numPr>
              <w:tabs>
                <w:tab w:val="left" w:pos="766"/>
                <w:tab w:val="left" w:pos="1061"/>
              </w:tabs>
              <w:autoSpaceDE w:val="0"/>
              <w:autoSpaceDN w:val="0"/>
              <w:spacing w:before="20"/>
              <w:rPr>
                <w:sz w:val="20"/>
                <w:szCs w:val="20"/>
              </w:rPr>
            </w:pPr>
            <w:r w:rsidRPr="004C69E0">
              <w:rPr>
                <w:sz w:val="20"/>
                <w:szCs w:val="20"/>
              </w:rPr>
              <w:t xml:space="preserve">Durchführung der Organisationsentwicklung durch die </w:t>
            </w:r>
            <w:r w:rsidRPr="004C69E0">
              <w:rPr>
                <w:sz w:val="20"/>
                <w:szCs w:val="20"/>
              </w:rPr>
              <w:br/>
              <w:t>Einführung eines speziell für die Unternehm</w:t>
            </w:r>
            <w:r w:rsidR="000679B0">
              <w:rPr>
                <w:sz w:val="20"/>
                <w:szCs w:val="20"/>
              </w:rPr>
              <w:t xml:space="preserve">en entwickelten </w:t>
            </w:r>
            <w:r w:rsidR="000679B0">
              <w:rPr>
                <w:sz w:val="20"/>
                <w:szCs w:val="20"/>
              </w:rPr>
              <w:br/>
              <w:t xml:space="preserve">Planungs- und </w:t>
            </w:r>
            <w:r w:rsidRPr="004C69E0">
              <w:rPr>
                <w:sz w:val="20"/>
                <w:szCs w:val="20"/>
              </w:rPr>
              <w:t>Steuerungss</w:t>
            </w:r>
            <w:r w:rsidR="000679B0">
              <w:rPr>
                <w:sz w:val="20"/>
                <w:szCs w:val="20"/>
              </w:rPr>
              <w:t>ystems, mit Einkauf, Fertigungs</w:t>
            </w:r>
            <w:r w:rsidRPr="004C69E0">
              <w:rPr>
                <w:sz w:val="20"/>
                <w:szCs w:val="20"/>
              </w:rPr>
              <w:t>steuerung, Lager- und Warenwirtschaft, Kostenrechnung, unterschiedliche Kalkulationsverfahren für die Produkte, Personalabrechnung, Finanzbuchhaltung, etc.</w:t>
            </w:r>
          </w:p>
          <w:p w14:paraId="39ED62CB" w14:textId="45FE30A1" w:rsidR="00BE7581" w:rsidRPr="004C69E0" w:rsidRDefault="00BE7581" w:rsidP="00BE7581">
            <w:pPr>
              <w:widowControl w:val="0"/>
              <w:numPr>
                <w:ilvl w:val="0"/>
                <w:numId w:val="10"/>
              </w:numPr>
              <w:tabs>
                <w:tab w:val="left" w:pos="766"/>
                <w:tab w:val="left" w:pos="1061"/>
              </w:tabs>
              <w:autoSpaceDE w:val="0"/>
              <w:autoSpaceDN w:val="0"/>
              <w:spacing w:before="20"/>
              <w:rPr>
                <w:sz w:val="20"/>
                <w:szCs w:val="20"/>
              </w:rPr>
            </w:pPr>
            <w:r w:rsidRPr="004C69E0">
              <w:rPr>
                <w:sz w:val="20"/>
                <w:szCs w:val="20"/>
              </w:rPr>
              <w:t>In enger Kommunikation mit den betroffenen Abteilungen wurden die neuen Abläufe eingeführt, die dazu notwendigen Schulungsmaßnahmen koordiniert und durchgeführt</w:t>
            </w:r>
            <w:r w:rsidR="00FC4C7E">
              <w:rPr>
                <w:sz w:val="20"/>
                <w:szCs w:val="20"/>
              </w:rPr>
              <w:t>.</w:t>
            </w:r>
            <w:r w:rsidRPr="004C69E0">
              <w:rPr>
                <w:sz w:val="20"/>
                <w:szCs w:val="20"/>
              </w:rPr>
              <w:t xml:space="preserve"> </w:t>
            </w:r>
          </w:p>
          <w:p w14:paraId="62F3D817" w14:textId="10BB35B9" w:rsidR="00BE7581" w:rsidRPr="004C69E0" w:rsidRDefault="00BE7581" w:rsidP="00BE7581">
            <w:pPr>
              <w:widowControl w:val="0"/>
              <w:numPr>
                <w:ilvl w:val="0"/>
                <w:numId w:val="10"/>
              </w:numPr>
              <w:tabs>
                <w:tab w:val="left" w:pos="766"/>
                <w:tab w:val="left" w:pos="1061"/>
              </w:tabs>
              <w:autoSpaceDE w:val="0"/>
              <w:autoSpaceDN w:val="0"/>
              <w:spacing w:before="20"/>
              <w:rPr>
                <w:sz w:val="20"/>
                <w:szCs w:val="20"/>
              </w:rPr>
            </w:pPr>
            <w:r w:rsidRPr="004C69E0">
              <w:rPr>
                <w:sz w:val="20"/>
                <w:szCs w:val="20"/>
              </w:rPr>
              <w:t xml:space="preserve">Einführung dieser Systeme </w:t>
            </w:r>
            <w:r w:rsidR="000679B0">
              <w:rPr>
                <w:sz w:val="20"/>
                <w:szCs w:val="20"/>
              </w:rPr>
              <w:t>an</w:t>
            </w:r>
            <w:r w:rsidRPr="004C69E0">
              <w:rPr>
                <w:sz w:val="20"/>
                <w:szCs w:val="20"/>
              </w:rPr>
              <w:t xml:space="preserve"> 2 Standorten</w:t>
            </w:r>
          </w:p>
          <w:p w14:paraId="3FB5DC19" w14:textId="77777777" w:rsidR="00BE7581" w:rsidRPr="004C69E0" w:rsidRDefault="00BE7581" w:rsidP="00BE7581">
            <w:pPr>
              <w:widowControl w:val="0"/>
              <w:numPr>
                <w:ilvl w:val="0"/>
                <w:numId w:val="10"/>
              </w:numPr>
              <w:tabs>
                <w:tab w:val="left" w:pos="766"/>
                <w:tab w:val="left" w:pos="1061"/>
              </w:tabs>
              <w:autoSpaceDE w:val="0"/>
              <w:autoSpaceDN w:val="0"/>
              <w:spacing w:before="20"/>
              <w:rPr>
                <w:sz w:val="20"/>
                <w:szCs w:val="20"/>
              </w:rPr>
            </w:pPr>
            <w:r w:rsidRPr="004C69E0">
              <w:rPr>
                <w:sz w:val="20"/>
                <w:szCs w:val="20"/>
              </w:rPr>
              <w:t>Führung eines zentralen Rechenzentrums für beide Standorte</w:t>
            </w:r>
          </w:p>
          <w:p w14:paraId="3EC97A95" w14:textId="41BEA3EE" w:rsidR="00BE7581" w:rsidRPr="004C69E0" w:rsidRDefault="00BE7581" w:rsidP="000679B0">
            <w:pPr>
              <w:widowControl w:val="0"/>
              <w:numPr>
                <w:ilvl w:val="0"/>
                <w:numId w:val="10"/>
              </w:numPr>
              <w:tabs>
                <w:tab w:val="left" w:pos="766"/>
                <w:tab w:val="left" w:pos="1061"/>
              </w:tabs>
              <w:autoSpaceDE w:val="0"/>
              <w:autoSpaceDN w:val="0"/>
              <w:spacing w:before="20"/>
              <w:rPr>
                <w:sz w:val="20"/>
                <w:szCs w:val="20"/>
              </w:rPr>
            </w:pPr>
            <w:r w:rsidRPr="004C69E0">
              <w:rPr>
                <w:sz w:val="20"/>
                <w:szCs w:val="20"/>
              </w:rPr>
              <w:t>Zusammenführung beider Unternehmen an eine</w:t>
            </w:r>
            <w:r w:rsidR="000679B0">
              <w:rPr>
                <w:sz w:val="20"/>
                <w:szCs w:val="20"/>
              </w:rPr>
              <w:t>m</w:t>
            </w:r>
            <w:r w:rsidRPr="004C69E0">
              <w:rPr>
                <w:sz w:val="20"/>
                <w:szCs w:val="20"/>
              </w:rPr>
              <w:t xml:space="preserve"> Standort</w:t>
            </w:r>
            <w:r w:rsidRPr="004C69E0">
              <w:rPr>
                <w:sz w:val="20"/>
                <w:szCs w:val="20"/>
              </w:rPr>
              <w:br/>
            </w:r>
          </w:p>
        </w:tc>
      </w:tr>
    </w:tbl>
    <w:p w14:paraId="3F4F1142" w14:textId="77777777" w:rsidR="00BE7581" w:rsidRPr="004C69E0" w:rsidRDefault="00BE7581"/>
    <w:p w14:paraId="144FD6B8" w14:textId="77777777" w:rsidR="00D1550C" w:rsidRDefault="00BE7581">
      <w:pPr>
        <w:rPr>
          <w:b/>
          <w:color w:val="292929"/>
          <w:sz w:val="28"/>
          <w:szCs w:val="28"/>
        </w:rPr>
      </w:pPr>
      <w:r>
        <w:rPr>
          <w:b/>
          <w:color w:val="292929"/>
          <w:sz w:val="28"/>
          <w:szCs w:val="28"/>
        </w:rPr>
        <w:br w:type="page"/>
      </w:r>
      <w:r w:rsidRPr="004C69E0">
        <w:rPr>
          <w:b/>
          <w:color w:val="292929"/>
          <w:sz w:val="28"/>
          <w:szCs w:val="28"/>
        </w:rPr>
        <w:lastRenderedPageBreak/>
        <w:t>Referenzen</w:t>
      </w:r>
    </w:p>
    <w:p w14:paraId="5755F83A" w14:textId="0668BF71" w:rsidR="00BE7581" w:rsidRPr="00647680" w:rsidRDefault="00BE7581">
      <w:pPr>
        <w:rPr>
          <w:b/>
          <w:sz w:val="8"/>
          <w:szCs w:val="8"/>
        </w:rPr>
      </w:pPr>
    </w:p>
    <w:tbl>
      <w:tblPr>
        <w:tblW w:w="9426"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229"/>
        <w:gridCol w:w="8197"/>
      </w:tblGrid>
      <w:tr w:rsidR="00926340" w:rsidRPr="004C69E0" w14:paraId="4EED2DFA" w14:textId="77777777" w:rsidTr="00872477">
        <w:tc>
          <w:tcPr>
            <w:tcW w:w="1229" w:type="dxa"/>
            <w:tcBorders>
              <w:bottom w:val="single" w:sz="4" w:space="0" w:color="auto"/>
              <w:right w:val="single" w:sz="4" w:space="0" w:color="auto"/>
            </w:tcBorders>
            <w:shd w:val="clear" w:color="auto" w:fill="F3F3F3"/>
          </w:tcPr>
          <w:p w14:paraId="1820AE73" w14:textId="77777777" w:rsidR="00926340" w:rsidRPr="004C69E0" w:rsidRDefault="00926340" w:rsidP="00FD4E0D">
            <w:pPr>
              <w:pStyle w:val="TabelleStichwrter"/>
            </w:pPr>
            <w:r w:rsidRPr="004C69E0">
              <w:t>Unternehmen</w:t>
            </w:r>
          </w:p>
        </w:tc>
        <w:tc>
          <w:tcPr>
            <w:tcW w:w="8197" w:type="dxa"/>
            <w:tcBorders>
              <w:left w:val="single" w:sz="4" w:space="0" w:color="auto"/>
              <w:bottom w:val="single" w:sz="4" w:space="0" w:color="auto"/>
            </w:tcBorders>
            <w:shd w:val="clear" w:color="auto" w:fill="FFFFFF"/>
          </w:tcPr>
          <w:p w14:paraId="38D14267" w14:textId="435C0AB0" w:rsidR="00926340" w:rsidRPr="004C69E0" w:rsidRDefault="00533F6B" w:rsidP="00FD4E0D">
            <w:pPr>
              <w:pStyle w:val="TabelleStichwrter"/>
            </w:pPr>
            <w:r w:rsidRPr="000C28A9">
              <w:t>Referenz der Versicherungskammer Bayern - München</w:t>
            </w:r>
          </w:p>
        </w:tc>
      </w:tr>
      <w:tr w:rsidR="00926340" w:rsidRPr="004C69E0" w14:paraId="1C182262" w14:textId="77777777" w:rsidTr="00533F6B">
        <w:tc>
          <w:tcPr>
            <w:tcW w:w="1229" w:type="dxa"/>
            <w:tcBorders>
              <w:top w:val="single" w:sz="4" w:space="0" w:color="auto"/>
              <w:bottom w:val="single" w:sz="4" w:space="0" w:color="auto"/>
              <w:right w:val="single" w:sz="4" w:space="0" w:color="auto"/>
            </w:tcBorders>
            <w:shd w:val="clear" w:color="auto" w:fill="F3F3F3"/>
          </w:tcPr>
          <w:p w14:paraId="7C09B160" w14:textId="34B68D72" w:rsidR="00926340" w:rsidRPr="004C69E0" w:rsidRDefault="00926340" w:rsidP="00FD4E0D">
            <w:pPr>
              <w:pStyle w:val="TabelleStichwrter"/>
            </w:pPr>
          </w:p>
        </w:tc>
        <w:tc>
          <w:tcPr>
            <w:tcW w:w="8197" w:type="dxa"/>
            <w:tcBorders>
              <w:top w:val="single" w:sz="4" w:space="0" w:color="auto"/>
              <w:left w:val="single" w:sz="4" w:space="0" w:color="auto"/>
              <w:bottom w:val="single" w:sz="4" w:space="0" w:color="auto"/>
            </w:tcBorders>
          </w:tcPr>
          <w:p w14:paraId="1AE69CC0" w14:textId="0A564C34" w:rsidR="00926340" w:rsidRPr="00926340" w:rsidRDefault="00533F6B" w:rsidP="00FD4E0D">
            <w:pPr>
              <w:pStyle w:val="TabelleStichwrter"/>
            </w:pPr>
            <w:r w:rsidRPr="00D1550C">
              <w:t>Herr Walter Fritzsche wurde im Zeitraum vom 03/2015 bis 09/2016 mit der Teilprojektleitung  des Projektes „Datenversorgung</w:t>
            </w:r>
            <w:r>
              <w:t>“</w:t>
            </w:r>
            <w:r w:rsidRPr="00D1550C">
              <w:t xml:space="preserve"> (DaVe) betraut. Das Projekt DaVe beinhaltete die komplette Datenlieferung für das neu entwickelte Vertriebssystem „AloA“.</w:t>
            </w:r>
            <w:r>
              <w:br/>
            </w:r>
            <w:r w:rsidRPr="00D1550C">
              <w:t>Er verstand es ausgezeichnet, die Projektplanung auf ein qualitativ festes Fundament zu stellen und die Spannungen zwischen der Wasserfallplanung (aus dem Gesamtprojekt heraus) mit der agilen Scrum Durchführung im Teilprojekt so auszugleichen, dass seine Mitarbeiter fokussiert und geordnet an den Aufgabenstellungen arbeiteten und das Gesamtprogramm stabile Meilensteine für eine Gesamtplanung zur Verfügung hatten. </w:t>
            </w:r>
            <w:r>
              <w:br/>
            </w:r>
            <w:r w:rsidRPr="00D1550C">
              <w:t>Seine hervorragenden Moderationsfähigkeiten führten zu einem ruhigen, zielorientierten und erfolgreichen Arbeiten quer über alle betroffenen Abteilungen (Fachabteilung, IT-Basis, Bestandssysteme, Entwickler &amp; Tester) und Projektbereiche.</w:t>
            </w:r>
            <w:r>
              <w:br/>
            </w:r>
            <w:r w:rsidRPr="00D1550C">
              <w:t>Hr. Fritzsche verstand es im besonderem Maße, seine Mitarbeiter zu motivieren, in ihren Aufgabenstellungen zu unterstützen und zu coachen, um den Erfolg des Projektes sicher zu stellen.</w:t>
            </w:r>
            <w:r>
              <w:br/>
            </w:r>
            <w:r w:rsidRPr="00D1550C">
              <w:t>Die im Projektverlauf aufgetretenen Risiken und Probleme begegnete er mit Systematik und Zielstrebigkeit und fand mit allen Betroffenen pragmatische und nachhaltige Lösungen.</w:t>
            </w:r>
            <w:r>
              <w:br/>
            </w:r>
            <w:r w:rsidRPr="00D1550C">
              <w:t>Wir bedanken uns bei Hr. Fritzsche für eine sehr erfolgreiche Zusammenarbeit welche beigetragen hat, daß das neue Vertriebssystem „AloA“ in 2017 mit dem Eisenhut-Award in Gold ausgezeichnet wurde.</w:t>
            </w:r>
            <w:r>
              <w:t> </w:t>
            </w:r>
          </w:p>
        </w:tc>
      </w:tr>
      <w:tr w:rsidR="00533F6B" w:rsidRPr="004C69E0" w14:paraId="15671AF0" w14:textId="77777777" w:rsidTr="00872477">
        <w:tc>
          <w:tcPr>
            <w:tcW w:w="1229" w:type="dxa"/>
            <w:tcBorders>
              <w:top w:val="single" w:sz="4" w:space="0" w:color="auto"/>
              <w:right w:val="single" w:sz="4" w:space="0" w:color="auto"/>
            </w:tcBorders>
            <w:shd w:val="clear" w:color="auto" w:fill="F3F3F3"/>
          </w:tcPr>
          <w:p w14:paraId="278746B8" w14:textId="77777777" w:rsidR="00533F6B" w:rsidRPr="004C69E0" w:rsidRDefault="00533F6B" w:rsidP="00FD4E0D">
            <w:pPr>
              <w:pStyle w:val="TabelleStichwrter"/>
            </w:pPr>
          </w:p>
        </w:tc>
        <w:tc>
          <w:tcPr>
            <w:tcW w:w="8197" w:type="dxa"/>
            <w:tcBorders>
              <w:top w:val="single" w:sz="4" w:space="0" w:color="auto"/>
              <w:left w:val="single" w:sz="4" w:space="0" w:color="auto"/>
            </w:tcBorders>
          </w:tcPr>
          <w:p w14:paraId="0BB0B6F2" w14:textId="0F61F590" w:rsidR="00533F6B" w:rsidRPr="00D1550C" w:rsidRDefault="00533F6B" w:rsidP="00FD4E0D">
            <w:pPr>
              <w:pStyle w:val="TabelleStichwrter"/>
            </w:pPr>
            <w:r w:rsidRPr="004C69E0">
              <w:fldChar w:fldCharType="begin">
                <w:ffData>
                  <w:name w:val="Text49"/>
                  <w:enabled/>
                  <w:calcOnExit w:val="0"/>
                  <w:textInput/>
                </w:ffData>
              </w:fldChar>
            </w:r>
            <w:r w:rsidRPr="004C69E0">
              <w:instrText xml:space="preserve"> </w:instrText>
            </w:r>
            <w:r>
              <w:instrText>FORMTEXT</w:instrText>
            </w:r>
            <w:r w:rsidRPr="004C69E0">
              <w:instrText xml:space="preserve"> </w:instrText>
            </w:r>
            <w:r w:rsidRPr="004C69E0">
              <w:fldChar w:fldCharType="separate"/>
            </w:r>
            <w:r w:rsidRPr="004C69E0">
              <w:t>Diese Referenz wurde durch GULP bestätigt (www.gulp.de).</w:t>
            </w:r>
            <w:r w:rsidRPr="004C69E0">
              <w:fldChar w:fldCharType="end"/>
            </w:r>
          </w:p>
        </w:tc>
      </w:tr>
    </w:tbl>
    <w:p w14:paraId="7F651106" w14:textId="77777777" w:rsidR="00926340" w:rsidRDefault="00926340">
      <w:pPr>
        <w:rPr>
          <w:b/>
          <w:sz w:val="12"/>
          <w:szCs w:val="12"/>
        </w:rPr>
      </w:pPr>
    </w:p>
    <w:p w14:paraId="0E6A95FF" w14:textId="2BB629A7" w:rsidR="00533F6B" w:rsidRPr="00647680" w:rsidRDefault="00533F6B" w:rsidP="00533F6B">
      <w:pPr>
        <w:rPr>
          <w:b/>
          <w:sz w:val="8"/>
          <w:szCs w:val="8"/>
        </w:rPr>
      </w:pPr>
    </w:p>
    <w:tbl>
      <w:tblPr>
        <w:tblW w:w="9426"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229"/>
        <w:gridCol w:w="8197"/>
      </w:tblGrid>
      <w:tr w:rsidR="00533F6B" w:rsidRPr="004C69E0" w14:paraId="79974A6F" w14:textId="77777777" w:rsidTr="00D25038">
        <w:tc>
          <w:tcPr>
            <w:tcW w:w="1229" w:type="dxa"/>
            <w:tcBorders>
              <w:bottom w:val="single" w:sz="4" w:space="0" w:color="auto"/>
              <w:right w:val="single" w:sz="4" w:space="0" w:color="auto"/>
            </w:tcBorders>
            <w:shd w:val="clear" w:color="auto" w:fill="F3F3F3"/>
          </w:tcPr>
          <w:p w14:paraId="2A090259" w14:textId="77777777" w:rsidR="00533F6B" w:rsidRPr="004C69E0" w:rsidRDefault="00533F6B" w:rsidP="00FD4E0D">
            <w:pPr>
              <w:pStyle w:val="TabelleStichwrter"/>
            </w:pPr>
            <w:r w:rsidRPr="004C69E0">
              <w:t>Unternehmen</w:t>
            </w:r>
          </w:p>
        </w:tc>
        <w:tc>
          <w:tcPr>
            <w:tcW w:w="8197" w:type="dxa"/>
            <w:tcBorders>
              <w:left w:val="single" w:sz="4" w:space="0" w:color="auto"/>
              <w:bottom w:val="single" w:sz="4" w:space="0" w:color="auto"/>
            </w:tcBorders>
            <w:shd w:val="clear" w:color="auto" w:fill="FFFFFF"/>
          </w:tcPr>
          <w:p w14:paraId="36ABD857" w14:textId="77777777" w:rsidR="00533F6B" w:rsidRPr="004C69E0" w:rsidRDefault="00533F6B" w:rsidP="00FD4E0D">
            <w:pPr>
              <w:pStyle w:val="TabelleStichwrter"/>
            </w:pPr>
            <w:r>
              <w:t xml:space="preserve">Referenz von Portigon / ehem. WestLB </w:t>
            </w:r>
            <w:r w:rsidRPr="004C69E0">
              <w:t>- Düsseldorf</w:t>
            </w:r>
          </w:p>
        </w:tc>
      </w:tr>
      <w:tr w:rsidR="00533F6B" w:rsidRPr="004C69E0" w14:paraId="3FE0D6AB" w14:textId="77777777" w:rsidTr="00A94BD0">
        <w:tc>
          <w:tcPr>
            <w:tcW w:w="1229" w:type="dxa"/>
            <w:tcBorders>
              <w:top w:val="single" w:sz="4" w:space="0" w:color="auto"/>
              <w:bottom w:val="single" w:sz="4" w:space="0" w:color="auto"/>
              <w:right w:val="single" w:sz="4" w:space="0" w:color="auto"/>
            </w:tcBorders>
            <w:shd w:val="clear" w:color="auto" w:fill="F3F3F3"/>
          </w:tcPr>
          <w:p w14:paraId="3C0F7372" w14:textId="77777777" w:rsidR="00533F6B" w:rsidRPr="004C69E0" w:rsidRDefault="00533F6B" w:rsidP="00FD4E0D">
            <w:pPr>
              <w:pStyle w:val="TabelleStichwrter"/>
            </w:pPr>
          </w:p>
        </w:tc>
        <w:tc>
          <w:tcPr>
            <w:tcW w:w="8197" w:type="dxa"/>
            <w:tcBorders>
              <w:top w:val="single" w:sz="4" w:space="0" w:color="auto"/>
              <w:left w:val="single" w:sz="4" w:space="0" w:color="auto"/>
              <w:bottom w:val="single" w:sz="4" w:space="0" w:color="auto"/>
            </w:tcBorders>
          </w:tcPr>
          <w:p w14:paraId="37CC9E47" w14:textId="77777777" w:rsidR="00533F6B" w:rsidRPr="00926340" w:rsidRDefault="00533F6B" w:rsidP="00FD4E0D">
            <w:pPr>
              <w:pStyle w:val="TabelleStichwrter"/>
            </w:pPr>
            <w:r>
              <w:t>„</w:t>
            </w:r>
            <w:r w:rsidRPr="00926340">
              <w:t xml:space="preserve">Herr Fritzsche hat nach kurzer fachlicher Einarbeitungszeit die ihm zugewiesenen Aufgaben sehr engagiert, selbständig und teamorientiert durchgeführt. </w:t>
            </w:r>
            <w:r w:rsidRPr="00926340">
              <w:br/>
              <w:t xml:space="preserve">Aufgrund seiner breiten Einsatzmöglichkeiten wurde Herr Fritzsche unter anderem als Teilprojektmanager, Testmanager und im technischen Support eingesetzt. </w:t>
            </w:r>
            <w:r w:rsidRPr="00926340">
              <w:br/>
              <w:t xml:space="preserve">Mit seiner sehr guten Moderationsfähigkeit unterstützte er uns auch bei schwierigen fachlichen und technischen Problemen, indem er es verstand, die verschiedenen zum Teil kontroversen Gesichtspunkte einer stabilen und von allen getragenen Problemlösung zuzuführen. </w:t>
            </w:r>
            <w:r w:rsidRPr="00926340">
              <w:br/>
              <w:t>Seine breiten IT-Kenntnisse und Erfahrungen befähigten ihn, auch komplexe Projektaufgaben selbständig zu bearbeiten und zum Abschluss zu bringen (SAP-Customizing / JOB-Steuerung / Produktionsüberwachung), von der Konzeption und Dokumentation bis zur technischen Erstellung, Qualitätssicherung und Produktion.</w:t>
            </w:r>
            <w:r>
              <w:t>“</w:t>
            </w:r>
            <w:r w:rsidRPr="00926340">
              <w:t xml:space="preserve"> </w:t>
            </w:r>
          </w:p>
        </w:tc>
      </w:tr>
      <w:tr w:rsidR="00A94BD0" w:rsidRPr="004C69E0" w14:paraId="649F3B86" w14:textId="77777777" w:rsidTr="00D25038">
        <w:tc>
          <w:tcPr>
            <w:tcW w:w="1229" w:type="dxa"/>
            <w:tcBorders>
              <w:top w:val="single" w:sz="4" w:space="0" w:color="auto"/>
              <w:right w:val="single" w:sz="4" w:space="0" w:color="auto"/>
            </w:tcBorders>
            <w:shd w:val="clear" w:color="auto" w:fill="F3F3F3"/>
          </w:tcPr>
          <w:p w14:paraId="7DD3B981" w14:textId="77777777" w:rsidR="00A94BD0" w:rsidRPr="004C69E0" w:rsidRDefault="00A94BD0" w:rsidP="00FD4E0D">
            <w:pPr>
              <w:pStyle w:val="TabelleStichwrter"/>
            </w:pPr>
          </w:p>
        </w:tc>
        <w:tc>
          <w:tcPr>
            <w:tcW w:w="8197" w:type="dxa"/>
            <w:tcBorders>
              <w:top w:val="single" w:sz="4" w:space="0" w:color="auto"/>
              <w:left w:val="single" w:sz="4" w:space="0" w:color="auto"/>
            </w:tcBorders>
          </w:tcPr>
          <w:p w14:paraId="3E808C9D" w14:textId="261AC854" w:rsidR="00A94BD0" w:rsidRDefault="00A94BD0" w:rsidP="00FD4E0D">
            <w:pPr>
              <w:pStyle w:val="TabelleStichwrter"/>
            </w:pPr>
            <w:r w:rsidRPr="004C69E0">
              <w:fldChar w:fldCharType="begin">
                <w:ffData>
                  <w:name w:val="Text49"/>
                  <w:enabled/>
                  <w:calcOnExit w:val="0"/>
                  <w:textInput/>
                </w:ffData>
              </w:fldChar>
            </w:r>
            <w:r w:rsidRPr="004C69E0">
              <w:instrText xml:space="preserve"> </w:instrText>
            </w:r>
            <w:r>
              <w:instrText>FORMTEXT</w:instrText>
            </w:r>
            <w:r w:rsidRPr="004C69E0">
              <w:instrText xml:space="preserve"> </w:instrText>
            </w:r>
            <w:r w:rsidRPr="004C69E0">
              <w:fldChar w:fldCharType="separate"/>
            </w:r>
            <w:r w:rsidRPr="004C69E0">
              <w:t>Diese Referenz wurde durch GULP bestätigt (www.gulp.de).</w:t>
            </w:r>
            <w:r w:rsidRPr="004C69E0">
              <w:fldChar w:fldCharType="end"/>
            </w:r>
          </w:p>
        </w:tc>
      </w:tr>
    </w:tbl>
    <w:p w14:paraId="6D24F6BA" w14:textId="77777777" w:rsidR="00533F6B" w:rsidRDefault="00533F6B">
      <w:pPr>
        <w:rPr>
          <w:b/>
          <w:sz w:val="12"/>
          <w:szCs w:val="12"/>
        </w:rPr>
      </w:pPr>
    </w:p>
    <w:p w14:paraId="1208E1D0" w14:textId="77777777" w:rsidR="00D1550C" w:rsidRPr="00570320" w:rsidRDefault="00D1550C">
      <w:pPr>
        <w:rPr>
          <w:b/>
          <w:sz w:val="12"/>
          <w:szCs w:val="12"/>
        </w:rPr>
      </w:pPr>
    </w:p>
    <w:tbl>
      <w:tblPr>
        <w:tblW w:w="9426"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229"/>
        <w:gridCol w:w="8197"/>
      </w:tblGrid>
      <w:tr w:rsidR="00BE7581" w:rsidRPr="004C69E0" w14:paraId="5E147616" w14:textId="77777777" w:rsidTr="00872477">
        <w:tc>
          <w:tcPr>
            <w:tcW w:w="1229" w:type="dxa"/>
            <w:tcBorders>
              <w:bottom w:val="single" w:sz="4" w:space="0" w:color="auto"/>
              <w:right w:val="single" w:sz="4" w:space="0" w:color="auto"/>
            </w:tcBorders>
            <w:shd w:val="clear" w:color="auto" w:fill="F3F3F3"/>
          </w:tcPr>
          <w:p w14:paraId="634B1541" w14:textId="77777777" w:rsidR="00BE7581" w:rsidRPr="004C69E0" w:rsidRDefault="00BE7581" w:rsidP="00FD4E0D">
            <w:pPr>
              <w:pStyle w:val="TabelleStichwrter"/>
            </w:pPr>
            <w:r w:rsidRPr="004C69E0">
              <w:t>Unternehmen</w:t>
            </w:r>
          </w:p>
        </w:tc>
        <w:tc>
          <w:tcPr>
            <w:tcW w:w="8197" w:type="dxa"/>
            <w:tcBorders>
              <w:left w:val="single" w:sz="4" w:space="0" w:color="auto"/>
              <w:bottom w:val="single" w:sz="4" w:space="0" w:color="auto"/>
            </w:tcBorders>
            <w:shd w:val="clear" w:color="auto" w:fill="FFFFFF"/>
          </w:tcPr>
          <w:p w14:paraId="527B450A" w14:textId="77777777" w:rsidR="00BE7581" w:rsidRPr="004C69E0" w:rsidRDefault="00BE7581" w:rsidP="00FD4E0D">
            <w:pPr>
              <w:pStyle w:val="TabelleStichwrter"/>
            </w:pPr>
            <w:r w:rsidRPr="004C69E0">
              <w:fldChar w:fldCharType="begin">
                <w:ffData>
                  <w:name w:val="Text47"/>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Referenz der Bundesbank</w:t>
            </w:r>
            <w:r w:rsidRPr="004C69E0">
              <w:fldChar w:fldCharType="end"/>
            </w:r>
            <w:r w:rsidRPr="004C69E0">
              <w:t xml:space="preserve"> - Düsseldorf</w:t>
            </w:r>
          </w:p>
        </w:tc>
      </w:tr>
      <w:tr w:rsidR="00BE7581" w:rsidRPr="004C69E0" w14:paraId="0CB16765" w14:textId="77777777" w:rsidTr="00872477">
        <w:tc>
          <w:tcPr>
            <w:tcW w:w="1229" w:type="dxa"/>
            <w:tcBorders>
              <w:top w:val="single" w:sz="4" w:space="0" w:color="auto"/>
              <w:bottom w:val="single" w:sz="4" w:space="0" w:color="auto"/>
              <w:right w:val="single" w:sz="4" w:space="0" w:color="auto"/>
            </w:tcBorders>
            <w:shd w:val="clear" w:color="auto" w:fill="F3F3F3"/>
          </w:tcPr>
          <w:p w14:paraId="52030195" w14:textId="5A5D179E" w:rsidR="00BE7581" w:rsidRPr="004C69E0" w:rsidRDefault="00BE7581" w:rsidP="00FD4E0D">
            <w:pPr>
              <w:pStyle w:val="TabelleStichwrter"/>
            </w:pPr>
          </w:p>
        </w:tc>
        <w:tc>
          <w:tcPr>
            <w:tcW w:w="8197" w:type="dxa"/>
            <w:tcBorders>
              <w:top w:val="single" w:sz="4" w:space="0" w:color="auto"/>
              <w:left w:val="single" w:sz="4" w:space="0" w:color="auto"/>
              <w:bottom w:val="single" w:sz="4" w:space="0" w:color="auto"/>
            </w:tcBorders>
          </w:tcPr>
          <w:p w14:paraId="586097EE" w14:textId="77777777" w:rsidR="00BE7581" w:rsidRPr="004C69E0" w:rsidRDefault="00BE7581" w:rsidP="00FD4E0D">
            <w:pPr>
              <w:pStyle w:val="TabelleStichwrter"/>
            </w:pPr>
            <w:r w:rsidRPr="004C69E0">
              <w:fldChar w:fldCharType="begin">
                <w:ffData>
                  <w:name w:val="Text48"/>
                  <w:enabled/>
                  <w:calcOnExit w:val="0"/>
                  <w:textInput/>
                </w:ffData>
              </w:fldChar>
            </w:r>
            <w:r w:rsidRPr="004C69E0">
              <w:instrText xml:space="preserve"> </w:instrText>
            </w:r>
            <w:r w:rsidR="001C18A3">
              <w:instrText>FORMTEXT</w:instrText>
            </w:r>
            <w:r w:rsidRPr="004C69E0">
              <w:instrText xml:space="preserve"> </w:instrText>
            </w:r>
            <w:r w:rsidRPr="004C69E0">
              <w:fldChar w:fldCharType="separate"/>
            </w:r>
            <w:r w:rsidRPr="004C69E0">
              <w:t>"Der Berater hat nach sehr kurzer fachlicher Einarbeitungszeit sehr engagiert und selbständig die ihm zugewiesenen Aufgaben durchgeführt. Insbesondere bewies er außerordentliches Talent in der Lösung schwieriger fachlicher Probleme, in dem er durch geschickte Moderation die beteiligten Mitarbeiter der Fachabteilung und der Anwendungsprogrammierung zur Problemlösung geführt hat. Seine technischen DV-Kenntnisse gingen über das im Normalfall bei fachlichen Beratern vorhandene Wissen deutlich hinaus. Die o.a. Qualitäten versetzten uns in die Lage, dem Berater komplexe Projektaufgaben zur selbständigen Erledigung zu übergeben. Dies gelang ihm auf Grund seiner optimalen Teamfähigkeit ohne Beanstandungen. Die Trennung erfolgte nach Abschluss der Umstellung unseres Rechnungswesens auf eine Standardsoftware (SAP/BCA)."</w:t>
            </w:r>
            <w:r w:rsidRPr="004C69E0">
              <w:fldChar w:fldCharType="end"/>
            </w:r>
          </w:p>
        </w:tc>
      </w:tr>
      <w:tr w:rsidR="00BE7581" w:rsidRPr="004C69E0" w14:paraId="34C11601" w14:textId="77777777" w:rsidTr="00872477">
        <w:trPr>
          <w:trHeight w:val="181"/>
        </w:trPr>
        <w:tc>
          <w:tcPr>
            <w:tcW w:w="1229" w:type="dxa"/>
            <w:tcBorders>
              <w:top w:val="single" w:sz="4" w:space="0" w:color="auto"/>
              <w:right w:val="single" w:sz="4" w:space="0" w:color="auto"/>
            </w:tcBorders>
            <w:shd w:val="clear" w:color="auto" w:fill="F3F3F3"/>
          </w:tcPr>
          <w:p w14:paraId="0CD850AE" w14:textId="77777777" w:rsidR="00BE7581" w:rsidRPr="004C69E0" w:rsidRDefault="00BE7581" w:rsidP="00FD4E0D">
            <w:pPr>
              <w:pStyle w:val="TabelleStichwrter"/>
            </w:pPr>
          </w:p>
        </w:tc>
        <w:tc>
          <w:tcPr>
            <w:tcW w:w="8197" w:type="dxa"/>
            <w:tcBorders>
              <w:top w:val="single" w:sz="4" w:space="0" w:color="auto"/>
              <w:left w:val="single" w:sz="4" w:space="0" w:color="auto"/>
            </w:tcBorders>
          </w:tcPr>
          <w:p w14:paraId="619BE585" w14:textId="77777777" w:rsidR="00BE7581" w:rsidRPr="00533F6B" w:rsidRDefault="00BE7581" w:rsidP="00533F6B">
            <w:pPr>
              <w:pStyle w:val="MitarbeiterprofilProjekthistorieEintrge"/>
            </w:pPr>
            <w:r w:rsidRPr="00533F6B">
              <w:fldChar w:fldCharType="begin">
                <w:ffData>
                  <w:name w:val="Text49"/>
                  <w:enabled/>
                  <w:calcOnExit w:val="0"/>
                  <w:textInput/>
                </w:ffData>
              </w:fldChar>
            </w:r>
            <w:r w:rsidRPr="00533F6B">
              <w:instrText xml:space="preserve"> </w:instrText>
            </w:r>
            <w:r w:rsidR="001C18A3" w:rsidRPr="00533F6B">
              <w:instrText>FORMTEXT</w:instrText>
            </w:r>
            <w:r w:rsidRPr="00533F6B">
              <w:instrText xml:space="preserve"> </w:instrText>
            </w:r>
            <w:r w:rsidRPr="00533F6B">
              <w:fldChar w:fldCharType="separate"/>
            </w:r>
            <w:r w:rsidRPr="00533F6B">
              <w:t>Diese Referenz wurde durch GULP bestätigt (www.gulp.de).</w:t>
            </w:r>
            <w:r w:rsidRPr="00533F6B">
              <w:fldChar w:fldCharType="end"/>
            </w:r>
          </w:p>
        </w:tc>
      </w:tr>
    </w:tbl>
    <w:p w14:paraId="6E75F369" w14:textId="1289FA28" w:rsidR="00D1550C" w:rsidRDefault="00D1550C">
      <w:pPr>
        <w:rPr>
          <w:sz w:val="12"/>
          <w:szCs w:val="12"/>
        </w:rPr>
      </w:pPr>
    </w:p>
    <w:p w14:paraId="524E9DA2" w14:textId="77777777" w:rsidR="00D1550C" w:rsidRDefault="00D1550C">
      <w:pPr>
        <w:rPr>
          <w:sz w:val="12"/>
          <w:szCs w:val="12"/>
        </w:rPr>
      </w:pPr>
      <w:r>
        <w:rPr>
          <w:sz w:val="12"/>
          <w:szCs w:val="12"/>
        </w:rPr>
        <w:br w:type="page"/>
      </w:r>
    </w:p>
    <w:p w14:paraId="28D87194" w14:textId="77777777" w:rsidR="00BE7581" w:rsidRPr="00570320" w:rsidRDefault="00BE7581">
      <w:pPr>
        <w:rPr>
          <w:sz w:val="12"/>
          <w:szCs w:val="12"/>
        </w:rPr>
      </w:pPr>
    </w:p>
    <w:tbl>
      <w:tblPr>
        <w:tblW w:w="9426" w:type="dxa"/>
        <w:tblBorders>
          <w:top w:val="double" w:sz="4" w:space="0" w:color="auto"/>
          <w:left w:val="double" w:sz="4" w:space="0" w:color="auto"/>
          <w:bottom w:val="double" w:sz="4" w:space="0" w:color="auto"/>
          <w:right w:val="double" w:sz="4" w:space="0" w:color="auto"/>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229"/>
        <w:gridCol w:w="8197"/>
      </w:tblGrid>
      <w:tr w:rsidR="00BE7581" w:rsidRPr="004C69E0" w14:paraId="47087529" w14:textId="77777777" w:rsidTr="00872477">
        <w:tc>
          <w:tcPr>
            <w:tcW w:w="1229" w:type="dxa"/>
            <w:tcBorders>
              <w:bottom w:val="single" w:sz="4" w:space="0" w:color="auto"/>
              <w:right w:val="single" w:sz="4" w:space="0" w:color="auto"/>
            </w:tcBorders>
            <w:shd w:val="clear" w:color="auto" w:fill="F3F3F3"/>
          </w:tcPr>
          <w:p w14:paraId="3E07F530" w14:textId="77777777" w:rsidR="00BE7581" w:rsidRPr="004C69E0" w:rsidRDefault="00BE7581" w:rsidP="00FD4E0D">
            <w:pPr>
              <w:pStyle w:val="TabelleStichwrter"/>
            </w:pPr>
            <w:r w:rsidRPr="004C69E0">
              <w:t>Unternehmen</w:t>
            </w:r>
          </w:p>
        </w:tc>
        <w:tc>
          <w:tcPr>
            <w:tcW w:w="8197" w:type="dxa"/>
            <w:tcBorders>
              <w:left w:val="single" w:sz="4" w:space="0" w:color="auto"/>
              <w:bottom w:val="single" w:sz="4" w:space="0" w:color="auto"/>
            </w:tcBorders>
            <w:shd w:val="clear" w:color="auto" w:fill="FFFFFF"/>
          </w:tcPr>
          <w:p w14:paraId="5255F798" w14:textId="77777777" w:rsidR="00BE7581" w:rsidRPr="004C69E0" w:rsidRDefault="00BE7581" w:rsidP="00FD4E0D">
            <w:pPr>
              <w:pStyle w:val="TabelleStichwrter"/>
            </w:pPr>
            <w:r w:rsidRPr="004C69E0">
              <w:t>Referenz von GASTI &amp; BENHIL</w:t>
            </w:r>
          </w:p>
        </w:tc>
      </w:tr>
      <w:tr w:rsidR="00BE7581" w:rsidRPr="004C69E0" w14:paraId="267CB3D2" w14:textId="77777777" w:rsidTr="00872477">
        <w:tc>
          <w:tcPr>
            <w:tcW w:w="1229" w:type="dxa"/>
            <w:tcBorders>
              <w:top w:val="single" w:sz="4" w:space="0" w:color="auto"/>
              <w:bottom w:val="single" w:sz="4" w:space="0" w:color="auto"/>
              <w:right w:val="single" w:sz="4" w:space="0" w:color="auto"/>
            </w:tcBorders>
            <w:shd w:val="clear" w:color="auto" w:fill="F3F3F3"/>
          </w:tcPr>
          <w:p w14:paraId="2A8371CC" w14:textId="405FF3FF" w:rsidR="00BE7581" w:rsidRPr="004C69E0" w:rsidRDefault="00BE7581" w:rsidP="00FD4E0D">
            <w:pPr>
              <w:pStyle w:val="TabelleStichwrter"/>
            </w:pPr>
          </w:p>
        </w:tc>
        <w:tc>
          <w:tcPr>
            <w:tcW w:w="8197" w:type="dxa"/>
            <w:tcBorders>
              <w:top w:val="single" w:sz="4" w:space="0" w:color="auto"/>
              <w:left w:val="single" w:sz="4" w:space="0" w:color="auto"/>
              <w:bottom w:val="single" w:sz="4" w:space="0" w:color="auto"/>
            </w:tcBorders>
          </w:tcPr>
          <w:p w14:paraId="0FB17907" w14:textId="77777777" w:rsidR="00BE7581" w:rsidRPr="00D33ADB" w:rsidRDefault="00BE7581" w:rsidP="00533F6B">
            <w:pPr>
              <w:pStyle w:val="MitarbeiterprofilProjekthistorieEintrge"/>
            </w:pPr>
            <w:r w:rsidRPr="00D33ADB">
              <w:fldChar w:fldCharType="begin">
                <w:ffData>
                  <w:name w:val="Text48"/>
                  <w:enabled/>
                  <w:calcOnExit w:val="0"/>
                  <w:textInput/>
                </w:ffData>
              </w:fldChar>
            </w:r>
            <w:r w:rsidRPr="00D33ADB">
              <w:instrText xml:space="preserve"> </w:instrText>
            </w:r>
            <w:r w:rsidR="001C18A3" w:rsidRPr="00D33ADB">
              <w:instrText>FORMTEXT</w:instrText>
            </w:r>
            <w:r w:rsidRPr="00D33ADB">
              <w:instrText xml:space="preserve"> </w:instrText>
            </w:r>
            <w:r w:rsidRPr="00D33ADB">
              <w:fldChar w:fldCharType="separate"/>
            </w:r>
            <w:r w:rsidRPr="00D33ADB">
              <w:t xml:space="preserve">"Der Berater hat sehr engagiert und völlig selbständig die Projekte im genannten Zeitraum durchgeführt. Er bewies außerordentliches Geschick bei der Durchführung der Projekte (von der Systemanalyse über die Programmierung bis hin zur Implementierung in der Produktion), indem er diese mit den betroffenen Abteilungen in enger Zusammenarbeit entwickelte und umsetzte. </w:t>
            </w:r>
            <w:r w:rsidRPr="00D33ADB">
              <w:br/>
              <w:t>Die von ihm vorgelegten Planungen bezüglich Termine und Aufwendungen wurden</w:t>
            </w:r>
            <w:r w:rsidRPr="00D33ADB">
              <w:rPr>
                <w:b/>
              </w:rPr>
              <w:t xml:space="preserve"> </w:t>
            </w:r>
            <w:r w:rsidRPr="00D33ADB">
              <w:t>bemerkenswert sicher eingehalten und zum Teil sogar unterboten. Die vom</w:t>
            </w:r>
            <w:r w:rsidRPr="00D33ADB">
              <w:rPr>
                <w:b/>
              </w:rPr>
              <w:t xml:space="preserve"> </w:t>
            </w:r>
            <w:r w:rsidRPr="00D33ADB">
              <w:t>Berater durchgeführte Programmierung der Projekte erfolgte äußerst effizient</w:t>
            </w:r>
            <w:r w:rsidRPr="00D33ADB">
              <w:rPr>
                <w:b/>
              </w:rPr>
              <w:t xml:space="preserve"> </w:t>
            </w:r>
            <w:r w:rsidRPr="00D33ADB">
              <w:t>und die so entstandenen Funktionen waren im Produktionseinsatz fehlerfrei</w:t>
            </w:r>
            <w:r w:rsidRPr="00D33ADB">
              <w:rPr>
                <w:b/>
              </w:rPr>
              <w:t xml:space="preserve"> </w:t>
            </w:r>
            <w:r w:rsidRPr="00D33ADB">
              <w:t>und sehr stabil. Die von dem Berater aufgebaute Funktionalität und deren</w:t>
            </w:r>
            <w:r w:rsidRPr="00D33ADB">
              <w:rPr>
                <w:b/>
              </w:rPr>
              <w:t xml:space="preserve"> </w:t>
            </w:r>
            <w:r w:rsidRPr="00D33ADB">
              <w:t>Stabilität erlaubte es dem Unternehmen, die IT über einen langen Zeitraum</w:t>
            </w:r>
            <w:r w:rsidRPr="00D33ADB">
              <w:rPr>
                <w:b/>
              </w:rPr>
              <w:t xml:space="preserve"> </w:t>
            </w:r>
            <w:r w:rsidRPr="00D33ADB">
              <w:t>sehr kostengünstig aufrecht zu erhalten. Aufgrund seiner Fähigkeiten waren</w:t>
            </w:r>
            <w:r w:rsidRPr="00D33ADB">
              <w:rPr>
                <w:b/>
              </w:rPr>
              <w:t xml:space="preserve"> </w:t>
            </w:r>
            <w:r w:rsidRPr="00D33ADB">
              <w:t>wir in der Lage, ihm sehr komplexe Projekte zur selbstständigen Erledigung</w:t>
            </w:r>
            <w:r w:rsidRPr="00D33ADB">
              <w:rPr>
                <w:b/>
              </w:rPr>
              <w:t xml:space="preserve"> </w:t>
            </w:r>
            <w:r w:rsidRPr="00D33ADB">
              <w:t>zu übergeben. Dies gelang ihm durchwegs zu unserer vollsten Zufriedenheit</w:t>
            </w:r>
            <w:r w:rsidRPr="00D33ADB">
              <w:rPr>
                <w:b/>
              </w:rPr>
              <w:t xml:space="preserve"> </w:t>
            </w:r>
            <w:r w:rsidRPr="00D33ADB">
              <w:t>und ohne Beanstandungen. Die Trennung erfolgte aufgrund der Umstellung</w:t>
            </w:r>
            <w:r w:rsidRPr="00D33ADB">
              <w:rPr>
                <w:b/>
              </w:rPr>
              <w:t xml:space="preserve"> </w:t>
            </w:r>
            <w:r w:rsidRPr="00D33ADB">
              <w:t>unseres Planungs- und Materialwirtschaftssystems auf eine neue Hardware</w:t>
            </w:r>
            <w:r w:rsidRPr="00D33ADB">
              <w:rPr>
                <w:b/>
              </w:rPr>
              <w:t xml:space="preserve"> </w:t>
            </w:r>
            <w:r w:rsidRPr="00D33ADB">
              <w:t>Plattform, da HP das bisherige System nicht mehr zu warten bereit ist."</w:t>
            </w:r>
            <w:r w:rsidRPr="00D33ADB">
              <w:fldChar w:fldCharType="end"/>
            </w:r>
          </w:p>
        </w:tc>
      </w:tr>
      <w:tr w:rsidR="00BE7581" w:rsidRPr="004C69E0" w14:paraId="3E62A974" w14:textId="77777777" w:rsidTr="00872477">
        <w:trPr>
          <w:trHeight w:val="181"/>
        </w:trPr>
        <w:tc>
          <w:tcPr>
            <w:tcW w:w="1229" w:type="dxa"/>
            <w:tcBorders>
              <w:top w:val="single" w:sz="4" w:space="0" w:color="auto"/>
              <w:right w:val="single" w:sz="4" w:space="0" w:color="auto"/>
            </w:tcBorders>
            <w:shd w:val="clear" w:color="auto" w:fill="F3F3F3"/>
          </w:tcPr>
          <w:p w14:paraId="190B548F" w14:textId="77777777" w:rsidR="00BE7581" w:rsidRPr="004C69E0" w:rsidRDefault="00BE7581" w:rsidP="00FD4E0D">
            <w:pPr>
              <w:pStyle w:val="TabelleStichwrter"/>
            </w:pPr>
          </w:p>
        </w:tc>
        <w:tc>
          <w:tcPr>
            <w:tcW w:w="8197" w:type="dxa"/>
            <w:tcBorders>
              <w:top w:val="single" w:sz="4" w:space="0" w:color="auto"/>
              <w:left w:val="single" w:sz="4" w:space="0" w:color="auto"/>
            </w:tcBorders>
          </w:tcPr>
          <w:p w14:paraId="62B7C08C" w14:textId="77777777" w:rsidR="00BE7581" w:rsidRPr="00D33ADB" w:rsidRDefault="00BE7581" w:rsidP="00533F6B">
            <w:pPr>
              <w:pStyle w:val="MitarbeiterprofilProjekthistorieEintrge"/>
            </w:pPr>
            <w:r w:rsidRPr="00D33ADB">
              <w:fldChar w:fldCharType="begin">
                <w:ffData>
                  <w:name w:val="Text49"/>
                  <w:enabled/>
                  <w:calcOnExit w:val="0"/>
                  <w:textInput/>
                </w:ffData>
              </w:fldChar>
            </w:r>
            <w:r w:rsidRPr="00D33ADB">
              <w:instrText xml:space="preserve"> </w:instrText>
            </w:r>
            <w:r w:rsidR="001C18A3" w:rsidRPr="00D33ADB">
              <w:instrText>FORMTEXT</w:instrText>
            </w:r>
            <w:r w:rsidRPr="00D33ADB">
              <w:instrText xml:space="preserve"> </w:instrText>
            </w:r>
            <w:r w:rsidRPr="00D33ADB">
              <w:fldChar w:fldCharType="separate"/>
            </w:r>
            <w:r w:rsidRPr="00D33ADB">
              <w:t>Diese Referenz wurde durch GULP bestätigt (www.gulp.de).</w:t>
            </w:r>
            <w:r w:rsidRPr="00D33ADB">
              <w:fldChar w:fldCharType="end"/>
            </w:r>
          </w:p>
        </w:tc>
      </w:tr>
    </w:tbl>
    <w:p w14:paraId="10B5C0AA" w14:textId="77777777" w:rsidR="00A4139F" w:rsidRPr="004C69E0" w:rsidRDefault="00A4139F" w:rsidP="00570320"/>
    <w:sectPr w:rsidR="00A4139F" w:rsidRPr="004C69E0" w:rsidSect="002B56CA">
      <w:headerReference w:type="default" r:id="rId9"/>
      <w:footerReference w:type="default" r:id="rId10"/>
      <w:type w:val="continuous"/>
      <w:pgSz w:w="11906" w:h="16838"/>
      <w:pgMar w:top="1701" w:right="1134" w:bottom="899" w:left="1418" w:header="360" w:footer="749" w:gutter="0"/>
      <w:cols w:space="708" w:equalWidth="0">
        <w:col w:w="9355" w:space="6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13739" w14:textId="77777777" w:rsidR="00F91952" w:rsidRDefault="00F91952">
      <w:r>
        <w:separator/>
      </w:r>
    </w:p>
  </w:endnote>
  <w:endnote w:type="continuationSeparator" w:id="0">
    <w:p w14:paraId="61B558E6" w14:textId="77777777" w:rsidR="00F91952" w:rsidRDefault="00F9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20B0604020202020204"/>
    <w:charset w:val="00"/>
    <w:family w:val="roman"/>
    <w:pitch w:val="variable"/>
    <w:sig w:usb0="00000000" w:usb1="C0007841"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15170" w14:textId="14E54D4A" w:rsidR="00332C4C" w:rsidRPr="00F861F3" w:rsidRDefault="00332C4C" w:rsidP="00BE7581">
    <w:pPr>
      <w:pStyle w:val="Fuzeile"/>
      <w:rPr>
        <w:i/>
        <w:sz w:val="18"/>
        <w:szCs w:val="18"/>
      </w:rPr>
    </w:pPr>
    <w:hyperlink r:id="rId1" w:history="1">
      <w:r w:rsidRPr="00F861F3">
        <w:rPr>
          <w:rStyle w:val="Hyperlink"/>
          <w:i/>
          <w:sz w:val="18"/>
          <w:szCs w:val="18"/>
        </w:rPr>
        <w:t>www.obr-fritzsche.de</w:t>
      </w:r>
    </w:hyperlink>
    <w:r w:rsidRPr="00F861F3">
      <w:rPr>
        <w:i/>
        <w:sz w:val="18"/>
        <w:szCs w:val="18"/>
      </w:rPr>
      <w:tab/>
    </w:r>
    <w:r w:rsidRPr="00F861F3">
      <w:rPr>
        <w:i/>
        <w:sz w:val="18"/>
        <w:szCs w:val="18"/>
      </w:rPr>
      <w:fldChar w:fldCharType="begin"/>
    </w:r>
    <w:r w:rsidRPr="00F861F3">
      <w:rPr>
        <w:i/>
        <w:sz w:val="18"/>
        <w:szCs w:val="18"/>
      </w:rPr>
      <w:instrText xml:space="preserve"> DATE \@ "dd.MM.yyyy" </w:instrText>
    </w:r>
    <w:r w:rsidRPr="00F861F3">
      <w:rPr>
        <w:i/>
        <w:sz w:val="18"/>
        <w:szCs w:val="18"/>
      </w:rPr>
      <w:fldChar w:fldCharType="separate"/>
    </w:r>
    <w:r w:rsidR="00E22ACC">
      <w:rPr>
        <w:i/>
        <w:noProof/>
        <w:sz w:val="18"/>
        <w:szCs w:val="18"/>
      </w:rPr>
      <w:t>08.10.2024</w:t>
    </w:r>
    <w:r w:rsidRPr="00F861F3">
      <w:rPr>
        <w:i/>
        <w:sz w:val="18"/>
        <w:szCs w:val="18"/>
      </w:rPr>
      <w:fldChar w:fldCharType="end"/>
    </w:r>
    <w:r w:rsidRPr="00F861F3">
      <w:rPr>
        <w:i/>
        <w:sz w:val="18"/>
        <w:szCs w:val="18"/>
      </w:rPr>
      <w:tab/>
      <w:t xml:space="preserve">Seite </w:t>
    </w:r>
    <w:r w:rsidRPr="00F861F3">
      <w:rPr>
        <w:rStyle w:val="Seitenzahl"/>
        <w:i/>
        <w:sz w:val="18"/>
        <w:szCs w:val="18"/>
      </w:rPr>
      <w:fldChar w:fldCharType="begin"/>
    </w:r>
    <w:r w:rsidRPr="00F861F3">
      <w:rPr>
        <w:rStyle w:val="Seitenzahl"/>
        <w:i/>
        <w:sz w:val="18"/>
        <w:szCs w:val="18"/>
      </w:rPr>
      <w:instrText xml:space="preserve"> PAGE </w:instrText>
    </w:r>
    <w:r w:rsidRPr="00F861F3">
      <w:rPr>
        <w:rStyle w:val="Seitenzahl"/>
        <w:i/>
        <w:sz w:val="18"/>
        <w:szCs w:val="18"/>
      </w:rPr>
      <w:fldChar w:fldCharType="separate"/>
    </w:r>
    <w:r w:rsidR="008E40FB">
      <w:rPr>
        <w:rStyle w:val="Seitenzahl"/>
        <w:i/>
        <w:noProof/>
        <w:sz w:val="18"/>
        <w:szCs w:val="18"/>
      </w:rPr>
      <w:t>8</w:t>
    </w:r>
    <w:r w:rsidRPr="00F861F3">
      <w:rPr>
        <w:rStyle w:val="Seitenzahl"/>
        <w:i/>
        <w:sz w:val="18"/>
        <w:szCs w:val="18"/>
      </w:rPr>
      <w:fldChar w:fldCharType="end"/>
    </w:r>
    <w:r w:rsidRPr="00F861F3">
      <w:rPr>
        <w:rStyle w:val="Seitenzahl"/>
        <w:i/>
        <w:sz w:val="18"/>
        <w:szCs w:val="18"/>
      </w:rPr>
      <w:t xml:space="preserve"> von </w:t>
    </w:r>
    <w:r w:rsidRPr="00F861F3">
      <w:rPr>
        <w:rStyle w:val="Seitenzahl"/>
        <w:i/>
        <w:sz w:val="18"/>
        <w:szCs w:val="18"/>
      </w:rPr>
      <w:fldChar w:fldCharType="begin"/>
    </w:r>
    <w:r w:rsidRPr="00F861F3">
      <w:rPr>
        <w:rStyle w:val="Seitenzahl"/>
        <w:i/>
        <w:sz w:val="18"/>
        <w:szCs w:val="18"/>
      </w:rPr>
      <w:instrText xml:space="preserve"> NUMPAGES </w:instrText>
    </w:r>
    <w:r w:rsidRPr="00F861F3">
      <w:rPr>
        <w:rStyle w:val="Seitenzahl"/>
        <w:i/>
        <w:sz w:val="18"/>
        <w:szCs w:val="18"/>
      </w:rPr>
      <w:fldChar w:fldCharType="separate"/>
    </w:r>
    <w:r w:rsidR="008E40FB">
      <w:rPr>
        <w:rStyle w:val="Seitenzahl"/>
        <w:i/>
        <w:noProof/>
        <w:sz w:val="18"/>
        <w:szCs w:val="18"/>
      </w:rPr>
      <w:t>8</w:t>
    </w:r>
    <w:r w:rsidRPr="00F861F3">
      <w:rPr>
        <w:rStyle w:val="Seitenzah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51BDA" w14:textId="77777777" w:rsidR="00F91952" w:rsidRDefault="00F91952">
      <w:r>
        <w:separator/>
      </w:r>
    </w:p>
  </w:footnote>
  <w:footnote w:type="continuationSeparator" w:id="0">
    <w:p w14:paraId="6BCAF98B" w14:textId="77777777" w:rsidR="00F91952" w:rsidRDefault="00F91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D711" w14:textId="77777777" w:rsidR="00332C4C" w:rsidRPr="000E68BF" w:rsidRDefault="00332C4C" w:rsidP="00EA127E">
    <w:pPr>
      <w:pStyle w:val="Kopfzeile"/>
    </w:pPr>
    <w:r>
      <w:rPr>
        <w:noProof/>
      </w:rPr>
      <w:drawing>
        <wp:inline distT="0" distB="0" distL="0" distR="0" wp14:anchorId="1F9FAC66" wp14:editId="4BA58472">
          <wp:extent cx="1476375" cy="876300"/>
          <wp:effectExtent l="0" t="0" r="0" b="0"/>
          <wp:docPr id="2" name="Bild 1" descr="CRW_1951_R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W_1951_RJ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3064A"/>
    <w:multiLevelType w:val="hybridMultilevel"/>
    <w:tmpl w:val="905808EE"/>
    <w:lvl w:ilvl="0" w:tplc="F338353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TimesNewRomanPSM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TimesNewRomanPSMT"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TimesNewRomanPSMT"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6674E7"/>
    <w:multiLevelType w:val="hybridMultilevel"/>
    <w:tmpl w:val="3342D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3F5EE3"/>
    <w:multiLevelType w:val="hybridMultilevel"/>
    <w:tmpl w:val="C8D299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FA1BA3"/>
    <w:multiLevelType w:val="hybridMultilevel"/>
    <w:tmpl w:val="E44E403C"/>
    <w:lvl w:ilvl="0" w:tplc="9F64547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DD3E44"/>
    <w:multiLevelType w:val="hybridMultilevel"/>
    <w:tmpl w:val="F6A82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9553CB"/>
    <w:multiLevelType w:val="hybridMultilevel"/>
    <w:tmpl w:val="9F62E6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NewRomanPSMT"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8642F"/>
    <w:multiLevelType w:val="hybridMultilevel"/>
    <w:tmpl w:val="6C1E54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0E0E09"/>
    <w:multiLevelType w:val="hybridMultilevel"/>
    <w:tmpl w:val="368ACD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TimesNewRomanPSMT"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TimesNewRomanPSMT"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TimesNewRomanPSMT"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9383364"/>
    <w:multiLevelType w:val="hybridMultilevel"/>
    <w:tmpl w:val="882ED68A"/>
    <w:lvl w:ilvl="0" w:tplc="04070001">
      <w:start w:val="1"/>
      <w:numFmt w:val="bullet"/>
      <w:lvlText w:val=""/>
      <w:lvlJc w:val="left"/>
      <w:pPr>
        <w:tabs>
          <w:tab w:val="num" w:pos="0"/>
        </w:tabs>
        <w:ind w:left="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TimesNewRomanPSMT"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TimesNewRomanPSMT"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TimesNewRomanPSMT"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510563C3"/>
    <w:multiLevelType w:val="hybridMultilevel"/>
    <w:tmpl w:val="43521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EE094B"/>
    <w:multiLevelType w:val="hybridMultilevel"/>
    <w:tmpl w:val="4F5E233A"/>
    <w:lvl w:ilvl="0" w:tplc="9F64547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CA5AD1"/>
    <w:multiLevelType w:val="hybridMultilevel"/>
    <w:tmpl w:val="E1D07966"/>
    <w:lvl w:ilvl="0" w:tplc="E228DE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TimesNewRomanPSM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TimesNewRomanPSMT"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TimesNewRomanPSMT"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8D26AB"/>
    <w:multiLevelType w:val="hybridMultilevel"/>
    <w:tmpl w:val="68700A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855EBE"/>
    <w:multiLevelType w:val="hybridMultilevel"/>
    <w:tmpl w:val="B58AF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C93D9A"/>
    <w:multiLevelType w:val="hybridMultilevel"/>
    <w:tmpl w:val="10E2EF8A"/>
    <w:lvl w:ilvl="0" w:tplc="A420CAB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TimesNewRomanPSM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TimesNewRomanPSMT"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TimesNewRomanPSMT"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D9238D5"/>
    <w:multiLevelType w:val="hybridMultilevel"/>
    <w:tmpl w:val="19F4E826"/>
    <w:lvl w:ilvl="0" w:tplc="9F64547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TimesNewRomanPSM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NewRomanPSM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NewRomanPSM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9851FD"/>
    <w:multiLevelType w:val="hybridMultilevel"/>
    <w:tmpl w:val="28E6553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TimesNewRomanPSMT"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TimesNewRomanPSMT"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TimesNewRomanPSMT"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B7F0D40"/>
    <w:multiLevelType w:val="hybridMultilevel"/>
    <w:tmpl w:val="0F72E792"/>
    <w:lvl w:ilvl="0" w:tplc="04070003">
      <w:start w:val="1"/>
      <w:numFmt w:val="bullet"/>
      <w:lvlText w:val="o"/>
      <w:lvlJc w:val="left"/>
      <w:pPr>
        <w:ind w:left="644" w:hanging="360"/>
      </w:pPr>
      <w:rPr>
        <w:rFonts w:ascii="Courier New" w:hAnsi="Courier New" w:cs="TimesNewRomanPSMT" w:hint="default"/>
      </w:rPr>
    </w:lvl>
    <w:lvl w:ilvl="1" w:tplc="04070003" w:tentative="1">
      <w:start w:val="1"/>
      <w:numFmt w:val="bullet"/>
      <w:lvlText w:val="o"/>
      <w:lvlJc w:val="left"/>
      <w:pPr>
        <w:ind w:left="1364" w:hanging="360"/>
      </w:pPr>
      <w:rPr>
        <w:rFonts w:ascii="Courier New" w:hAnsi="Courier New" w:cs="TimesNewRomanPSMT"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TimesNewRomanPSMT"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TimesNewRomanPSMT" w:hint="default"/>
      </w:rPr>
    </w:lvl>
    <w:lvl w:ilvl="8" w:tplc="04070005" w:tentative="1">
      <w:start w:val="1"/>
      <w:numFmt w:val="bullet"/>
      <w:lvlText w:val=""/>
      <w:lvlJc w:val="left"/>
      <w:pPr>
        <w:ind w:left="6404" w:hanging="360"/>
      </w:pPr>
      <w:rPr>
        <w:rFonts w:ascii="Wingdings" w:hAnsi="Wingdings" w:hint="default"/>
      </w:rPr>
    </w:lvl>
  </w:abstractNum>
  <w:abstractNum w:abstractNumId="18" w15:restartNumberingAfterBreak="0">
    <w:nsid w:val="7CBE629B"/>
    <w:multiLevelType w:val="hybridMultilevel"/>
    <w:tmpl w:val="4CB8A70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TimesNewRomanPSMT"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TimesNewRomanPSMT"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TimesNewRomanPSMT"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231234119">
    <w:abstractNumId w:val="12"/>
  </w:num>
  <w:num w:numId="2" w16cid:durableId="1805082783">
    <w:abstractNumId w:val="13"/>
  </w:num>
  <w:num w:numId="3" w16cid:durableId="1272392270">
    <w:abstractNumId w:val="2"/>
  </w:num>
  <w:num w:numId="4" w16cid:durableId="1995715724">
    <w:abstractNumId w:val="6"/>
  </w:num>
  <w:num w:numId="5" w16cid:durableId="1407141784">
    <w:abstractNumId w:val="18"/>
  </w:num>
  <w:num w:numId="6" w16cid:durableId="1233198317">
    <w:abstractNumId w:val="5"/>
  </w:num>
  <w:num w:numId="7" w16cid:durableId="449083442">
    <w:abstractNumId w:val="3"/>
  </w:num>
  <w:num w:numId="8" w16cid:durableId="521094651">
    <w:abstractNumId w:val="10"/>
  </w:num>
  <w:num w:numId="9" w16cid:durableId="193202938">
    <w:abstractNumId w:val="8"/>
  </w:num>
  <w:num w:numId="10" w16cid:durableId="206767753">
    <w:abstractNumId w:val="15"/>
  </w:num>
  <w:num w:numId="11" w16cid:durableId="959722365">
    <w:abstractNumId w:val="11"/>
  </w:num>
  <w:num w:numId="12" w16cid:durableId="2043020841">
    <w:abstractNumId w:val="14"/>
  </w:num>
  <w:num w:numId="13" w16cid:durableId="1815558778">
    <w:abstractNumId w:val="0"/>
  </w:num>
  <w:num w:numId="14" w16cid:durableId="198661854">
    <w:abstractNumId w:val="9"/>
  </w:num>
  <w:num w:numId="15" w16cid:durableId="1127049745">
    <w:abstractNumId w:val="7"/>
  </w:num>
  <w:num w:numId="16" w16cid:durableId="276328427">
    <w:abstractNumId w:val="17"/>
  </w:num>
  <w:num w:numId="17" w16cid:durableId="763113025">
    <w:abstractNumId w:val="16"/>
  </w:num>
  <w:num w:numId="18" w16cid:durableId="739789359">
    <w:abstractNumId w:val="1"/>
  </w:num>
  <w:num w:numId="19" w16cid:durableId="625084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68F"/>
    <w:rsid w:val="000027AF"/>
    <w:rsid w:val="000235E4"/>
    <w:rsid w:val="00043195"/>
    <w:rsid w:val="000571F8"/>
    <w:rsid w:val="00065FBB"/>
    <w:rsid w:val="000679B0"/>
    <w:rsid w:val="000716A9"/>
    <w:rsid w:val="0008139A"/>
    <w:rsid w:val="00084812"/>
    <w:rsid w:val="000B1874"/>
    <w:rsid w:val="000B3F3A"/>
    <w:rsid w:val="000C0A32"/>
    <w:rsid w:val="000C2880"/>
    <w:rsid w:val="000C28A9"/>
    <w:rsid w:val="000D39B3"/>
    <w:rsid w:val="000D5488"/>
    <w:rsid w:val="000E2404"/>
    <w:rsid w:val="000E55C8"/>
    <w:rsid w:val="000F07D7"/>
    <w:rsid w:val="00100D0F"/>
    <w:rsid w:val="00101370"/>
    <w:rsid w:val="00155D21"/>
    <w:rsid w:val="00162E09"/>
    <w:rsid w:val="001654F9"/>
    <w:rsid w:val="001B668F"/>
    <w:rsid w:val="001C18A3"/>
    <w:rsid w:val="001F04AE"/>
    <w:rsid w:val="001F3ED6"/>
    <w:rsid w:val="001F4946"/>
    <w:rsid w:val="00230C8C"/>
    <w:rsid w:val="00234E7E"/>
    <w:rsid w:val="00236B8A"/>
    <w:rsid w:val="00243B46"/>
    <w:rsid w:val="002450A7"/>
    <w:rsid w:val="0024611C"/>
    <w:rsid w:val="00266404"/>
    <w:rsid w:val="00267813"/>
    <w:rsid w:val="0029045F"/>
    <w:rsid w:val="002B491A"/>
    <w:rsid w:val="002B56CA"/>
    <w:rsid w:val="002D0933"/>
    <w:rsid w:val="002D7005"/>
    <w:rsid w:val="002F54C7"/>
    <w:rsid w:val="002F7E7B"/>
    <w:rsid w:val="0030052A"/>
    <w:rsid w:val="0031227A"/>
    <w:rsid w:val="003154C9"/>
    <w:rsid w:val="00323067"/>
    <w:rsid w:val="00325DED"/>
    <w:rsid w:val="00332C4C"/>
    <w:rsid w:val="00340604"/>
    <w:rsid w:val="00345902"/>
    <w:rsid w:val="00346C1D"/>
    <w:rsid w:val="003514CE"/>
    <w:rsid w:val="00355E89"/>
    <w:rsid w:val="003805EC"/>
    <w:rsid w:val="003A1723"/>
    <w:rsid w:val="003C25B9"/>
    <w:rsid w:val="003D6E36"/>
    <w:rsid w:val="003E1536"/>
    <w:rsid w:val="00440EB4"/>
    <w:rsid w:val="00441A9C"/>
    <w:rsid w:val="0049701E"/>
    <w:rsid w:val="0049792C"/>
    <w:rsid w:val="004A35CB"/>
    <w:rsid w:val="004A6BE1"/>
    <w:rsid w:val="004B56D3"/>
    <w:rsid w:val="004C7836"/>
    <w:rsid w:val="004D3F52"/>
    <w:rsid w:val="004E642A"/>
    <w:rsid w:val="004F1515"/>
    <w:rsid w:val="00506C3A"/>
    <w:rsid w:val="005262A8"/>
    <w:rsid w:val="00533F6B"/>
    <w:rsid w:val="00540A2D"/>
    <w:rsid w:val="005508E4"/>
    <w:rsid w:val="00553071"/>
    <w:rsid w:val="00570320"/>
    <w:rsid w:val="005B2312"/>
    <w:rsid w:val="005B3B1B"/>
    <w:rsid w:val="005B5DBD"/>
    <w:rsid w:val="005D4495"/>
    <w:rsid w:val="005E0D5B"/>
    <w:rsid w:val="00604CC4"/>
    <w:rsid w:val="006066D9"/>
    <w:rsid w:val="006074B4"/>
    <w:rsid w:val="006134F2"/>
    <w:rsid w:val="00622161"/>
    <w:rsid w:val="00622767"/>
    <w:rsid w:val="00646709"/>
    <w:rsid w:val="00647680"/>
    <w:rsid w:val="006659B9"/>
    <w:rsid w:val="00673FA8"/>
    <w:rsid w:val="006751F2"/>
    <w:rsid w:val="00676E69"/>
    <w:rsid w:val="00691C18"/>
    <w:rsid w:val="006A00AB"/>
    <w:rsid w:val="006A2F2D"/>
    <w:rsid w:val="006F164E"/>
    <w:rsid w:val="00703815"/>
    <w:rsid w:val="00705C34"/>
    <w:rsid w:val="00730573"/>
    <w:rsid w:val="00731818"/>
    <w:rsid w:val="00761199"/>
    <w:rsid w:val="00770B2A"/>
    <w:rsid w:val="007B5D47"/>
    <w:rsid w:val="007B5E6E"/>
    <w:rsid w:val="007B63CB"/>
    <w:rsid w:val="007C116D"/>
    <w:rsid w:val="007E1FBF"/>
    <w:rsid w:val="007E5599"/>
    <w:rsid w:val="008007A1"/>
    <w:rsid w:val="00803D58"/>
    <w:rsid w:val="008425E0"/>
    <w:rsid w:val="008464FC"/>
    <w:rsid w:val="00862946"/>
    <w:rsid w:val="00872477"/>
    <w:rsid w:val="00882280"/>
    <w:rsid w:val="008C1E34"/>
    <w:rsid w:val="008E40FB"/>
    <w:rsid w:val="008F079C"/>
    <w:rsid w:val="008F475E"/>
    <w:rsid w:val="0090657E"/>
    <w:rsid w:val="00926340"/>
    <w:rsid w:val="0093549A"/>
    <w:rsid w:val="00962222"/>
    <w:rsid w:val="009676DF"/>
    <w:rsid w:val="009813BB"/>
    <w:rsid w:val="00992D08"/>
    <w:rsid w:val="009942D6"/>
    <w:rsid w:val="00996682"/>
    <w:rsid w:val="009A494C"/>
    <w:rsid w:val="009A6A20"/>
    <w:rsid w:val="009B0F56"/>
    <w:rsid w:val="009B5407"/>
    <w:rsid w:val="009C28AA"/>
    <w:rsid w:val="009F39D1"/>
    <w:rsid w:val="00A13F82"/>
    <w:rsid w:val="00A16102"/>
    <w:rsid w:val="00A20A0A"/>
    <w:rsid w:val="00A4139F"/>
    <w:rsid w:val="00A46DAA"/>
    <w:rsid w:val="00A55E95"/>
    <w:rsid w:val="00A75D5D"/>
    <w:rsid w:val="00A90BE2"/>
    <w:rsid w:val="00A94BD0"/>
    <w:rsid w:val="00AA5EB0"/>
    <w:rsid w:val="00AC2B07"/>
    <w:rsid w:val="00AC6FA4"/>
    <w:rsid w:val="00AC7E6E"/>
    <w:rsid w:val="00AE3865"/>
    <w:rsid w:val="00AF783D"/>
    <w:rsid w:val="00B10806"/>
    <w:rsid w:val="00B10C54"/>
    <w:rsid w:val="00B23A4C"/>
    <w:rsid w:val="00B24191"/>
    <w:rsid w:val="00B26F2E"/>
    <w:rsid w:val="00B32B17"/>
    <w:rsid w:val="00B6095E"/>
    <w:rsid w:val="00B64D09"/>
    <w:rsid w:val="00B6712B"/>
    <w:rsid w:val="00B84C09"/>
    <w:rsid w:val="00B92936"/>
    <w:rsid w:val="00BC03CC"/>
    <w:rsid w:val="00BD314F"/>
    <w:rsid w:val="00BE7581"/>
    <w:rsid w:val="00BF6475"/>
    <w:rsid w:val="00C11DD7"/>
    <w:rsid w:val="00C35A66"/>
    <w:rsid w:val="00C536CC"/>
    <w:rsid w:val="00C90E79"/>
    <w:rsid w:val="00CB371D"/>
    <w:rsid w:val="00CB793E"/>
    <w:rsid w:val="00D1550C"/>
    <w:rsid w:val="00D33ADB"/>
    <w:rsid w:val="00D61880"/>
    <w:rsid w:val="00D63427"/>
    <w:rsid w:val="00D74B60"/>
    <w:rsid w:val="00D82DF0"/>
    <w:rsid w:val="00DC142D"/>
    <w:rsid w:val="00DD09ED"/>
    <w:rsid w:val="00DE001F"/>
    <w:rsid w:val="00E22ACC"/>
    <w:rsid w:val="00E2475C"/>
    <w:rsid w:val="00E36EDC"/>
    <w:rsid w:val="00E60EF0"/>
    <w:rsid w:val="00E71E1D"/>
    <w:rsid w:val="00E77BC7"/>
    <w:rsid w:val="00E90241"/>
    <w:rsid w:val="00EA127E"/>
    <w:rsid w:val="00EB0226"/>
    <w:rsid w:val="00EC1F48"/>
    <w:rsid w:val="00EF0C60"/>
    <w:rsid w:val="00EF6AD0"/>
    <w:rsid w:val="00F04EDF"/>
    <w:rsid w:val="00F47D55"/>
    <w:rsid w:val="00F76E7D"/>
    <w:rsid w:val="00F861F3"/>
    <w:rsid w:val="00F90840"/>
    <w:rsid w:val="00F91952"/>
    <w:rsid w:val="00F963A3"/>
    <w:rsid w:val="00FA57C2"/>
    <w:rsid w:val="00FA6281"/>
    <w:rsid w:val="00FB1D66"/>
    <w:rsid w:val="00FB41E2"/>
    <w:rsid w:val="00FC4C7E"/>
    <w:rsid w:val="00FC60E4"/>
    <w:rsid w:val="00FD2D08"/>
    <w:rsid w:val="00FD4E0D"/>
    <w:rsid w:val="00FF6FB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F05C44"/>
  <w15:docId w15:val="{524CAF74-336B-FD44-8F35-45D0523C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27750"/>
    <w:rPr>
      <w:sz w:val="24"/>
      <w:szCs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ind w:right="-331"/>
      <w:outlineLvl w:val="3"/>
    </w:pPr>
    <w:rPr>
      <w:rFonts w:ascii="Arial" w:hAnsi="Arial"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customStyle="1" w:styleId="TabelleStichwrter">
    <w:name w:val="Tabelle Stichwörter"/>
    <w:basedOn w:val="Standard"/>
    <w:autoRedefine/>
    <w:rsid w:val="00FD4E0D"/>
    <w:pPr>
      <w:spacing w:before="60" w:after="60"/>
    </w:pPr>
    <w:rPr>
      <w:bCs/>
      <w:noProof/>
      <w:sz w:val="20"/>
      <w:szCs w:val="20"/>
    </w:rPr>
  </w:style>
  <w:style w:type="paragraph" w:customStyle="1" w:styleId="TabelleEintrge">
    <w:name w:val="Tabelle Einträge"/>
    <w:basedOn w:val="TabelleStichwrter"/>
    <w:autoRedefine/>
    <w:rPr>
      <w:bCs w:val="0"/>
    </w:rPr>
  </w:style>
  <w:style w:type="paragraph" w:styleId="Nachrichtenkopf">
    <w:name w:val="Message Header"/>
    <w:basedOn w:val="Standard"/>
    <w:pPr>
      <w:keepLines/>
      <w:tabs>
        <w:tab w:val="left" w:pos="864"/>
        <w:tab w:val="left" w:pos="4320"/>
        <w:tab w:val="left" w:pos="5040"/>
        <w:tab w:val="right" w:pos="8640"/>
      </w:tabs>
      <w:spacing w:before="120" w:after="120" w:line="240" w:lineRule="atLeast"/>
    </w:pPr>
    <w:rPr>
      <w:rFonts w:ascii="Arial" w:hAnsi="Arial"/>
      <w:b/>
      <w:spacing w:val="-5"/>
      <w:sz w:val="28"/>
      <w:szCs w:val="20"/>
    </w:rPr>
  </w:style>
  <w:style w:type="paragraph" w:customStyle="1" w:styleId="Seite">
    <w:name w:val="Seite"/>
    <w:basedOn w:val="Fuzeile"/>
    <w:next w:val="Fuzeile"/>
    <w:autoRedefine/>
    <w:pPr>
      <w:tabs>
        <w:tab w:val="left" w:pos="213"/>
      </w:tabs>
      <w:spacing w:line="180" w:lineRule="atLeast"/>
      <w:jc w:val="center"/>
    </w:pPr>
    <w:rPr>
      <w:rFonts w:ascii="Arial" w:hAnsi="Arial" w:cs="Arial"/>
      <w:sz w:val="16"/>
      <w:szCs w:val="20"/>
      <w:lang w:val="fr-FR"/>
    </w:rPr>
  </w:style>
  <w:style w:type="character" w:styleId="Hyperlink">
    <w:name w:val="Hyperlink"/>
    <w:rPr>
      <w:color w:val="0000FF"/>
      <w:u w:val="single"/>
    </w:rPr>
  </w:style>
  <w:style w:type="paragraph" w:customStyle="1" w:styleId="MitarbeiterprofilProjekthistorieEintrge">
    <w:name w:val="Mitarbeiterprofil Projekthistorie Einträge"/>
    <w:basedOn w:val="Standard"/>
    <w:autoRedefine/>
    <w:rsid w:val="00533F6B"/>
    <w:pPr>
      <w:spacing w:before="60" w:after="60"/>
    </w:pPr>
    <w:rPr>
      <w:bCs/>
      <w:noProof/>
      <w:sz w:val="20"/>
      <w:szCs w:val="20"/>
    </w:rPr>
  </w:style>
  <w:style w:type="paragraph" w:styleId="Textkrper2">
    <w:name w:val="Body Text 2"/>
    <w:basedOn w:val="Standard"/>
    <w:rPr>
      <w:rFonts w:ascii="Arial" w:hAnsi="Arial" w:cs="Arial"/>
      <w:sz w:val="16"/>
    </w:rPr>
  </w:style>
  <w:style w:type="paragraph" w:styleId="Fuzeile">
    <w:name w:val="footer"/>
    <w:basedOn w:val="Standard"/>
    <w:pPr>
      <w:tabs>
        <w:tab w:val="center" w:pos="4536"/>
        <w:tab w:val="right" w:pos="9072"/>
      </w:tabs>
    </w:pPr>
  </w:style>
  <w:style w:type="character" w:styleId="BesuchterLink">
    <w:name w:val="FollowedHyperlink"/>
    <w:rPr>
      <w:color w:val="800080"/>
      <w:u w:val="single"/>
    </w:rPr>
  </w:style>
  <w:style w:type="paragraph" w:styleId="Textkrper">
    <w:name w:val="Body Text"/>
    <w:basedOn w:val="Standard"/>
    <w:pPr>
      <w:spacing w:line="288" w:lineRule="auto"/>
      <w:jc w:val="both"/>
    </w:pPr>
    <w:rPr>
      <w:rFonts w:ascii="Arial" w:hAnsi="Arial"/>
      <w:szCs w:val="20"/>
    </w:rPr>
  </w:style>
  <w:style w:type="table" w:styleId="Tabellenraster">
    <w:name w:val="Table Grid"/>
    <w:basedOn w:val="NormaleTabelle"/>
    <w:rsid w:val="003853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01B24"/>
  </w:style>
  <w:style w:type="paragraph" w:styleId="Sprechblasentext">
    <w:name w:val="Balloon Text"/>
    <w:basedOn w:val="Standard"/>
    <w:link w:val="SprechblasentextZchn"/>
    <w:rsid w:val="00C17A54"/>
    <w:rPr>
      <w:rFonts w:ascii="Tahoma" w:hAnsi="Tahoma" w:cs="Tahoma"/>
      <w:sz w:val="16"/>
      <w:szCs w:val="16"/>
    </w:rPr>
  </w:style>
  <w:style w:type="character" w:customStyle="1" w:styleId="SprechblasentextZchn">
    <w:name w:val="Sprechblasentext Zchn"/>
    <w:link w:val="Sprechblasentext"/>
    <w:rsid w:val="00C17A54"/>
    <w:rPr>
      <w:rFonts w:ascii="Tahoma" w:hAnsi="Tahoma" w:cs="Tahoma"/>
      <w:sz w:val="16"/>
      <w:szCs w:val="16"/>
    </w:rPr>
  </w:style>
  <w:style w:type="paragraph" w:styleId="Listenabsatz">
    <w:name w:val="List Paragraph"/>
    <w:basedOn w:val="Standard"/>
    <w:qFormat/>
    <w:rsid w:val="001F3ED6"/>
    <w:pPr>
      <w:ind w:left="720"/>
      <w:contextualSpacing/>
    </w:pPr>
  </w:style>
  <w:style w:type="paragraph" w:styleId="StandardWeb">
    <w:name w:val="Normal (Web)"/>
    <w:basedOn w:val="Standard"/>
    <w:uiPriority w:val="99"/>
    <w:unhideWhenUsed/>
    <w:rsid w:val="00D155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97778">
      <w:bodyDiv w:val="1"/>
      <w:marLeft w:val="0"/>
      <w:marRight w:val="0"/>
      <w:marTop w:val="0"/>
      <w:marBottom w:val="0"/>
      <w:divBdr>
        <w:top w:val="none" w:sz="0" w:space="0" w:color="auto"/>
        <w:left w:val="none" w:sz="0" w:space="0" w:color="auto"/>
        <w:bottom w:val="none" w:sz="0" w:space="0" w:color="auto"/>
        <w:right w:val="none" w:sz="0" w:space="0" w:color="auto"/>
      </w:divBdr>
    </w:div>
    <w:div w:id="761604796">
      <w:bodyDiv w:val="1"/>
      <w:marLeft w:val="0"/>
      <w:marRight w:val="0"/>
      <w:marTop w:val="0"/>
      <w:marBottom w:val="0"/>
      <w:divBdr>
        <w:top w:val="none" w:sz="0" w:space="0" w:color="auto"/>
        <w:left w:val="none" w:sz="0" w:space="0" w:color="auto"/>
        <w:bottom w:val="none" w:sz="0" w:space="0" w:color="auto"/>
        <w:right w:val="none" w:sz="0" w:space="0" w:color="auto"/>
      </w:divBdr>
    </w:div>
    <w:div w:id="9239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obr-fritzsch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alter\Lokale%20Einstellungen\Temporary%20Internet%20Files\Content.IE5\03NJEGPD\profilvorlage%5b1%5d.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828FC-3423-1C49-BDE3-C79A2E39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Einstellungen\Walter\Lokale Einstellungen\Temporary Internet Files\Content.IE5\03NJEGPD\profilvorlage[1].dot</Template>
  <TotalTime>0</TotalTime>
  <Pages>8</Pages>
  <Words>2314</Words>
  <Characters>14583</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Qualifikationsprofil</vt:lpstr>
    </vt:vector>
  </TitlesOfParts>
  <Company>OrganisationsBeratung &amp; Realisierung</Company>
  <LinksUpToDate>false</LinksUpToDate>
  <CharactersWithSpaces>16864</CharactersWithSpaces>
  <SharedDoc>false</SharedDoc>
  <HyperlinkBase>http://www.obr-fritzsche.de</HyperlinkBase>
  <HLinks>
    <vt:vector size="6" baseType="variant">
      <vt:variant>
        <vt:i4>917577</vt:i4>
      </vt:variant>
      <vt:variant>
        <vt:i4>0</vt:i4>
      </vt:variant>
      <vt:variant>
        <vt:i4>0</vt:i4>
      </vt:variant>
      <vt:variant>
        <vt:i4>5</vt:i4>
      </vt:variant>
      <vt:variant>
        <vt:lpwstr>http://www.obr-fritzsche.de/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Qualifikationsprofil</dc:title>
  <dc:subject>www.obr-fritzsche.de</dc:subject>
  <dc:creator>Walter E. Fritzsche</dc:creator>
  <cp:lastModifiedBy>Walter Fritzsche</cp:lastModifiedBy>
  <cp:revision>90</cp:revision>
  <cp:lastPrinted>2018-03-07T18:15:00Z</cp:lastPrinted>
  <dcterms:created xsi:type="dcterms:W3CDTF">2015-02-22T16:56:00Z</dcterms:created>
  <dcterms:modified xsi:type="dcterms:W3CDTF">2024-10-08T13:47:00Z</dcterms:modified>
  <cp:category>Qualifikationsprofil</cp:category>
</cp:coreProperties>
</file>